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E1F45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DOBBES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FD267C4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Tuxford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Nottinghamshire. Butcher.</w:t>
      </w:r>
    </w:p>
    <w:p w14:paraId="75E3B1E7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2CD3BE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C3FE5C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Houden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John</w:t>
      </w:r>
      <w:proofErr w:type="gramEnd"/>
    </w:p>
    <w:p w14:paraId="1701DD33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Houson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Tersall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Derbyshire, clerk(q.v.).</w:t>
      </w:r>
    </w:p>
    <w:p w14:paraId="3D8FB5D5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D3F9115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ADB144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7640FE" w14:textId="77777777" w:rsidR="00227F2F" w:rsidRDefault="00227F2F" w:rsidP="00227F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January 2021</w:t>
      </w:r>
    </w:p>
    <w:p w14:paraId="57B1ED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E6216" w14:textId="77777777" w:rsidR="00227F2F" w:rsidRDefault="00227F2F" w:rsidP="009139A6">
      <w:r>
        <w:separator/>
      </w:r>
    </w:p>
  </w:endnote>
  <w:endnote w:type="continuationSeparator" w:id="0">
    <w:p w14:paraId="54888ABA" w14:textId="77777777" w:rsidR="00227F2F" w:rsidRDefault="00227F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6BC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6FF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D0E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87D88" w14:textId="77777777" w:rsidR="00227F2F" w:rsidRDefault="00227F2F" w:rsidP="009139A6">
      <w:r>
        <w:separator/>
      </w:r>
    </w:p>
  </w:footnote>
  <w:footnote w:type="continuationSeparator" w:id="0">
    <w:p w14:paraId="1961DAB3" w14:textId="77777777" w:rsidR="00227F2F" w:rsidRDefault="00227F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7FF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2BA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BF5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2F"/>
    <w:rsid w:val="000666E0"/>
    <w:rsid w:val="00227F2F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57A41"/>
  <w15:chartTrackingRefBased/>
  <w15:docId w15:val="{F454BE8D-3B5F-48B1-9B5A-A172A69B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7F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2021-03-03T11:34:00Z</dcterms:created>
  <dcterms:modified xsi:type="dcterms:W3CDTF">2021-03-03T11:35:00Z</dcterms:modified>
</cp:coreProperties>
</file>