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DDCFFD" w14:textId="77777777" w:rsidR="00CE3870" w:rsidRDefault="00CE3870" w:rsidP="00CE387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 xml:space="preserve">Robert DOBBES, </w:t>
      </w:r>
      <w:proofErr w:type="spellStart"/>
      <w:r>
        <w:rPr>
          <w:rFonts w:cs="Times New Roman"/>
          <w:szCs w:val="24"/>
          <w:u w:val="single"/>
        </w:rPr>
        <w:t>D.Can.L</w:t>
      </w:r>
      <w:proofErr w:type="spellEnd"/>
      <w:r>
        <w:rPr>
          <w:rFonts w:cs="Times New Roman"/>
          <w:szCs w:val="24"/>
          <w:u w:val="single"/>
        </w:rPr>
        <w:t>.</w:t>
      </w:r>
      <w:r>
        <w:rPr>
          <w:rFonts w:cs="Times New Roman"/>
          <w:szCs w:val="24"/>
        </w:rPr>
        <w:t xml:space="preserve">       (d.1459)</w:t>
      </w:r>
    </w:p>
    <w:p w14:paraId="15810045" w14:textId="77777777" w:rsidR="00CE3870" w:rsidRDefault="00CE3870" w:rsidP="00CE387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Merton College, Oxford University.</w:t>
      </w:r>
    </w:p>
    <w:p w14:paraId="10F40500" w14:textId="77777777" w:rsidR="00CE3870" w:rsidRDefault="00CE3870" w:rsidP="00CE3870">
      <w:pPr>
        <w:pStyle w:val="NoSpacing"/>
        <w:rPr>
          <w:rFonts w:cs="Times New Roman"/>
          <w:szCs w:val="24"/>
        </w:rPr>
      </w:pPr>
    </w:p>
    <w:p w14:paraId="7C7091BC" w14:textId="77777777" w:rsidR="00CE3870" w:rsidRDefault="00CE3870" w:rsidP="00CE3870">
      <w:pPr>
        <w:pStyle w:val="NoSpacing"/>
        <w:rPr>
          <w:rFonts w:cs="Times New Roman"/>
          <w:szCs w:val="24"/>
        </w:rPr>
      </w:pPr>
    </w:p>
    <w:p w14:paraId="0593D71B" w14:textId="77777777" w:rsidR="00CE3870" w:rsidRDefault="00CE3870" w:rsidP="00CE387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1419</w:t>
      </w:r>
      <w:r>
        <w:rPr>
          <w:rFonts w:cs="Times New Roman"/>
          <w:szCs w:val="24"/>
        </w:rPr>
        <w:tab/>
        <w:t>Fellow of Merton.</w:t>
      </w:r>
    </w:p>
    <w:p w14:paraId="13AFD963" w14:textId="77777777" w:rsidR="00CE3870" w:rsidRDefault="00CE3870" w:rsidP="00CE387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(“Memorials of Merton College, with Biographical Notices of the Wardens and</w:t>
      </w:r>
    </w:p>
    <w:p w14:paraId="5C3375BE" w14:textId="77777777" w:rsidR="00CE3870" w:rsidRDefault="00CE3870" w:rsidP="00CE3870">
      <w:pPr>
        <w:pStyle w:val="NoSpacing"/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Fellows” by Hon. George </w:t>
      </w:r>
      <w:proofErr w:type="spellStart"/>
      <w:proofErr w:type="gramStart"/>
      <w:r>
        <w:rPr>
          <w:rFonts w:cs="Times New Roman"/>
          <w:szCs w:val="24"/>
        </w:rPr>
        <w:t>C.Brodrick</w:t>
      </w:r>
      <w:proofErr w:type="spellEnd"/>
      <w:proofErr w:type="gramEnd"/>
      <w:r>
        <w:rPr>
          <w:rFonts w:cs="Times New Roman"/>
          <w:szCs w:val="24"/>
        </w:rPr>
        <w:t>, printed for the Oxford Historical at the</w:t>
      </w:r>
    </w:p>
    <w:p w14:paraId="3D38DE81" w14:textId="77777777" w:rsidR="00CE3870" w:rsidRDefault="00CE3870" w:rsidP="00CE3870">
      <w:pPr>
        <w:pStyle w:val="NoSpacing"/>
        <w:ind w:left="720" w:firstLine="720"/>
        <w:rPr>
          <w:rFonts w:cs="Times New Roman"/>
          <w:szCs w:val="24"/>
        </w:rPr>
      </w:pPr>
      <w:proofErr w:type="spellStart"/>
      <w:r>
        <w:rPr>
          <w:rFonts w:cs="Times New Roman"/>
          <w:szCs w:val="24"/>
        </w:rPr>
        <w:t>Clarenden</w:t>
      </w:r>
      <w:proofErr w:type="spellEnd"/>
      <w:r>
        <w:rPr>
          <w:rFonts w:cs="Times New Roman"/>
          <w:szCs w:val="24"/>
        </w:rPr>
        <w:t xml:space="preserve"> Press, 1885 p.230)</w:t>
      </w:r>
    </w:p>
    <w:p w14:paraId="49BCC498" w14:textId="77777777" w:rsidR="00CE3870" w:rsidRDefault="00CE3870" w:rsidP="00CE387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1456</w:t>
      </w:r>
      <w:r>
        <w:rPr>
          <w:rFonts w:cs="Times New Roman"/>
          <w:szCs w:val="24"/>
        </w:rPr>
        <w:tab/>
        <w:t>Dean of the Arches Court.   (ibid.)</w:t>
      </w:r>
    </w:p>
    <w:p w14:paraId="69CECADE" w14:textId="77777777" w:rsidR="00CE3870" w:rsidRDefault="00CE3870" w:rsidP="00CE3870">
      <w:pPr>
        <w:pStyle w:val="NoSpacing"/>
        <w:rPr>
          <w:rFonts w:cs="Times New Roman"/>
          <w:szCs w:val="24"/>
        </w:rPr>
      </w:pPr>
    </w:p>
    <w:p w14:paraId="3D4983B6" w14:textId="77777777" w:rsidR="00CE3870" w:rsidRDefault="00CE3870" w:rsidP="00CE3870">
      <w:pPr>
        <w:pStyle w:val="NoSpacing"/>
        <w:rPr>
          <w:rFonts w:cs="Times New Roman"/>
          <w:szCs w:val="24"/>
        </w:rPr>
      </w:pPr>
    </w:p>
    <w:p w14:paraId="484EA785" w14:textId="77777777" w:rsidR="00CE3870" w:rsidRDefault="00CE3870" w:rsidP="00CE3870">
      <w:pPr>
        <w:pStyle w:val="NoSpacing"/>
        <w:rPr>
          <w:rFonts w:cs="Times New Roman"/>
          <w:szCs w:val="24"/>
        </w:rPr>
      </w:pPr>
    </w:p>
    <w:p w14:paraId="0C7D8152" w14:textId="77777777" w:rsidR="00CE3870" w:rsidRDefault="00CE3870" w:rsidP="00CE387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7 January 2025</w:t>
      </w:r>
    </w:p>
    <w:p w14:paraId="3E9168B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D949D9" w14:textId="77777777" w:rsidR="00CE3870" w:rsidRDefault="00CE3870" w:rsidP="009139A6">
      <w:r>
        <w:separator/>
      </w:r>
    </w:p>
  </w:endnote>
  <w:endnote w:type="continuationSeparator" w:id="0">
    <w:p w14:paraId="2C3DA45E" w14:textId="77777777" w:rsidR="00CE3870" w:rsidRDefault="00CE387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14272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7AA1B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4233D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E7BB1B" w14:textId="77777777" w:rsidR="00CE3870" w:rsidRDefault="00CE3870" w:rsidP="009139A6">
      <w:r>
        <w:separator/>
      </w:r>
    </w:p>
  </w:footnote>
  <w:footnote w:type="continuationSeparator" w:id="0">
    <w:p w14:paraId="133CE489" w14:textId="77777777" w:rsidR="00CE3870" w:rsidRDefault="00CE387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AAACB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D02E9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E7A72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3870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CE3870"/>
    <w:rsid w:val="00CF049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B62EA4"/>
  <w15:chartTrackingRefBased/>
  <w15:docId w15:val="{BB57BFD3-8593-4D09-A313-9076520DA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51</Words>
  <Characters>297</Characters>
  <Application>Microsoft Office Word</Application>
  <DocSecurity>0</DocSecurity>
  <Lines>2</Lines>
  <Paragraphs>1</Paragraphs>
  <ScaleCrop>false</ScaleCrop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2025-01-07T19:07:00Z</dcterms:created>
  <dcterms:modified xsi:type="dcterms:W3CDTF">2025-01-07T19:08:00Z</dcterms:modified>
</cp:coreProperties>
</file>