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C6C06F" w14:textId="77777777" w:rsidR="002B54AD" w:rsidRDefault="002B54AD" w:rsidP="002B54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DOBBES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fl.1454)</w:t>
      </w:r>
    </w:p>
    <w:p w14:paraId="6DD12BC0" w14:textId="77777777" w:rsidR="002B54AD" w:rsidRDefault="002B54AD" w:rsidP="002B54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Langham, Rutland. Husbandman.</w:t>
      </w:r>
    </w:p>
    <w:p w14:paraId="0C886541" w14:textId="77777777" w:rsidR="002B54AD" w:rsidRDefault="002B54AD" w:rsidP="002B54AD">
      <w:pPr>
        <w:pStyle w:val="NoSpacing"/>
        <w:rPr>
          <w:rFonts w:cs="Times New Roman"/>
          <w:szCs w:val="24"/>
        </w:rPr>
      </w:pPr>
    </w:p>
    <w:p w14:paraId="67A135DE" w14:textId="77777777" w:rsidR="002B54AD" w:rsidRDefault="002B54AD" w:rsidP="002B54AD">
      <w:pPr>
        <w:pStyle w:val="NoSpacing"/>
        <w:rPr>
          <w:rFonts w:cs="Times New Roman"/>
          <w:szCs w:val="24"/>
        </w:rPr>
      </w:pPr>
    </w:p>
    <w:p w14:paraId="2E9C7BE3" w14:textId="77777777" w:rsidR="002B54AD" w:rsidRDefault="002B54AD" w:rsidP="002B54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Jan.</w:t>
      </w:r>
      <w:r>
        <w:rPr>
          <w:rFonts w:cs="Times New Roman"/>
          <w:szCs w:val="24"/>
        </w:rPr>
        <w:tab/>
        <w:t>1454</w:t>
      </w:r>
      <w:r>
        <w:rPr>
          <w:rFonts w:cs="Times New Roman"/>
          <w:szCs w:val="24"/>
        </w:rPr>
        <w:tab/>
        <w:t>He was pardoned for not appearing to answer John Legh, gentleman(q.v.),</w:t>
      </w:r>
    </w:p>
    <w:p w14:paraId="44497F11" w14:textId="77777777" w:rsidR="002B54AD" w:rsidRDefault="002B54AD" w:rsidP="002B54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touching a debt of £42.      (C.P.R. 1452-61 p.131)</w:t>
      </w:r>
    </w:p>
    <w:p w14:paraId="529C9394" w14:textId="77777777" w:rsidR="002B54AD" w:rsidRDefault="002B54AD" w:rsidP="002B54AD">
      <w:pPr>
        <w:pStyle w:val="NoSpacing"/>
        <w:rPr>
          <w:rFonts w:cs="Times New Roman"/>
          <w:szCs w:val="24"/>
        </w:rPr>
      </w:pPr>
    </w:p>
    <w:p w14:paraId="5BD67DE3" w14:textId="77777777" w:rsidR="002B54AD" w:rsidRDefault="002B54AD" w:rsidP="002B54AD">
      <w:pPr>
        <w:pStyle w:val="NoSpacing"/>
        <w:rPr>
          <w:rFonts w:cs="Times New Roman"/>
          <w:szCs w:val="24"/>
        </w:rPr>
      </w:pPr>
    </w:p>
    <w:p w14:paraId="4EA86799" w14:textId="77777777" w:rsidR="002B54AD" w:rsidRDefault="002B54AD" w:rsidP="002B54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June 2024</w:t>
      </w:r>
    </w:p>
    <w:p w14:paraId="032FC26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462685" w14:textId="77777777" w:rsidR="002B54AD" w:rsidRDefault="002B54AD" w:rsidP="009139A6">
      <w:r>
        <w:separator/>
      </w:r>
    </w:p>
  </w:endnote>
  <w:endnote w:type="continuationSeparator" w:id="0">
    <w:p w14:paraId="7F665563" w14:textId="77777777" w:rsidR="002B54AD" w:rsidRDefault="002B54A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8848A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5791B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65B4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DFDC99" w14:textId="77777777" w:rsidR="002B54AD" w:rsidRDefault="002B54AD" w:rsidP="009139A6">
      <w:r>
        <w:separator/>
      </w:r>
    </w:p>
  </w:footnote>
  <w:footnote w:type="continuationSeparator" w:id="0">
    <w:p w14:paraId="7E6001B2" w14:textId="77777777" w:rsidR="002B54AD" w:rsidRDefault="002B54A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6494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4A8D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E879B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4AD"/>
    <w:rsid w:val="000666E0"/>
    <w:rsid w:val="002510B7"/>
    <w:rsid w:val="00270799"/>
    <w:rsid w:val="002B54AD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7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326B9"/>
  <w15:chartTrackingRefBased/>
  <w15:docId w15:val="{D0F96E05-63CE-4A22-B845-F94E0E7A3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2024-06-05T18:17:00Z</dcterms:created>
  <dcterms:modified xsi:type="dcterms:W3CDTF">2024-06-05T18:18:00Z</dcterms:modified>
</cp:coreProperties>
</file>