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26D7E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DOBBE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56CF35D1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Chilmeleigh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Gentlemen.</w:t>
      </w:r>
    </w:p>
    <w:p w14:paraId="665071DC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CE415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6C754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Levermore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6089C937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draper(q.v.),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Devon(q.v.), </w:t>
      </w:r>
    </w:p>
    <w:p w14:paraId="20F92BCF" w14:textId="77777777" w:rsidR="009E64E7" w:rsidRDefault="009E64E7" w:rsidP="009E64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Wryxworth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King’s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Exeter(q.v.).</w:t>
      </w:r>
    </w:p>
    <w:p w14:paraId="12125C19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63F1E3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38441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595F2" w14:textId="77777777" w:rsidR="009E64E7" w:rsidRDefault="009E64E7" w:rsidP="009E64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2022</w:t>
      </w:r>
    </w:p>
    <w:p w14:paraId="1CA48E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40F2D" w14:textId="77777777" w:rsidR="009E64E7" w:rsidRDefault="009E64E7" w:rsidP="009139A6">
      <w:r>
        <w:separator/>
      </w:r>
    </w:p>
  </w:endnote>
  <w:endnote w:type="continuationSeparator" w:id="0">
    <w:p w14:paraId="3CABFAED" w14:textId="77777777" w:rsidR="009E64E7" w:rsidRDefault="009E64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94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2F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653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5A9CD" w14:textId="77777777" w:rsidR="009E64E7" w:rsidRDefault="009E64E7" w:rsidP="009139A6">
      <w:r>
        <w:separator/>
      </w:r>
    </w:p>
  </w:footnote>
  <w:footnote w:type="continuationSeparator" w:id="0">
    <w:p w14:paraId="2DC0A7ED" w14:textId="77777777" w:rsidR="009E64E7" w:rsidRDefault="009E64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E0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1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50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E7"/>
    <w:rsid w:val="000666E0"/>
    <w:rsid w:val="002510B7"/>
    <w:rsid w:val="005C130B"/>
    <w:rsid w:val="00826F5C"/>
    <w:rsid w:val="009139A6"/>
    <w:rsid w:val="009448BB"/>
    <w:rsid w:val="009E64E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DE5C"/>
  <w15:chartTrackingRefBased/>
  <w15:docId w15:val="{5758B5A3-F979-4930-8027-B0051122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64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2022-05-26T20:42:00Z</dcterms:created>
  <dcterms:modified xsi:type="dcterms:W3CDTF">2022-05-26T20:42:00Z</dcterms:modified>
</cp:coreProperties>
</file>