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881" w:rsidRDefault="002D4881" w:rsidP="002D4881">
      <w:pPr>
        <w:pStyle w:val="NoSpacing"/>
      </w:pPr>
      <w:r>
        <w:rPr>
          <w:u w:val="single"/>
        </w:rPr>
        <w:t>Thomas DOBBE</w:t>
      </w:r>
      <w:r>
        <w:t xml:space="preserve">  </w:t>
      </w:r>
      <w:proofErr w:type="gramStart"/>
      <w:r>
        <w:t xml:space="preserve">   (</w:t>
      </w:r>
      <w:proofErr w:type="gramEnd"/>
      <w:r>
        <w:t>fl.1420</w:t>
      </w:r>
      <w:r w:rsidR="00893D7C">
        <w:t>-3</w:t>
      </w:r>
      <w:r>
        <w:t>)</w:t>
      </w:r>
    </w:p>
    <w:p w:rsidR="002D4881" w:rsidRDefault="002D4881" w:rsidP="002D4881">
      <w:pPr>
        <w:pStyle w:val="NoSpacing"/>
      </w:pPr>
    </w:p>
    <w:p w:rsidR="002D4881" w:rsidRDefault="002D4881" w:rsidP="002D4881">
      <w:pPr>
        <w:pStyle w:val="NoSpacing"/>
      </w:pPr>
    </w:p>
    <w:p w:rsidR="002D4881" w:rsidRDefault="002D4881" w:rsidP="002D4881">
      <w:pPr>
        <w:pStyle w:val="NoSpacing"/>
      </w:pPr>
      <w:r>
        <w:t>27 Aug.1420</w:t>
      </w:r>
      <w:r>
        <w:tab/>
        <w:t>He was a juror on the inquisition post mortem held in Pershore,</w:t>
      </w:r>
    </w:p>
    <w:p w:rsidR="002D4881" w:rsidRDefault="002D4881" w:rsidP="002D4881">
      <w:pPr>
        <w:pStyle w:val="NoSpacing"/>
      </w:pPr>
      <w:r>
        <w:tab/>
      </w:r>
      <w:r>
        <w:tab/>
        <w:t>Worcestershire, into lands of the late Alice Archer(q.v.).</w:t>
      </w:r>
    </w:p>
    <w:p w:rsidR="002D4881" w:rsidRDefault="002D4881" w:rsidP="002D488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21-511)</w:t>
      </w:r>
    </w:p>
    <w:p w:rsidR="00893D7C" w:rsidRDefault="00893D7C" w:rsidP="00893D7C">
      <w:pPr>
        <w:pStyle w:val="NoSpacing"/>
        <w:ind w:left="1440" w:hanging="1440"/>
      </w:pPr>
      <w:r>
        <w:t>11 Nov.1423</w:t>
      </w:r>
      <w:r>
        <w:tab/>
        <w:t>He was a juror on the inquisition post mortem held in Pershore into lands held by the late Joan Harley(q.v.) in Worcestershire.</w:t>
      </w:r>
    </w:p>
    <w:p w:rsidR="00893D7C" w:rsidRDefault="00893D7C" w:rsidP="00893D7C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22-262)</w:t>
      </w:r>
    </w:p>
    <w:p w:rsidR="002D4881" w:rsidRDefault="002D4881" w:rsidP="002D4881">
      <w:pPr>
        <w:pStyle w:val="NoSpacing"/>
      </w:pPr>
    </w:p>
    <w:p w:rsidR="002D4881" w:rsidRDefault="002D4881" w:rsidP="002D4881">
      <w:pPr>
        <w:pStyle w:val="NoSpacing"/>
      </w:pPr>
    </w:p>
    <w:p w:rsidR="002D4881" w:rsidRDefault="002D4881" w:rsidP="002D4881">
      <w:pPr>
        <w:pStyle w:val="NoSpacing"/>
      </w:pPr>
      <w:r>
        <w:t>11 September 2016</w:t>
      </w:r>
    </w:p>
    <w:p w:rsidR="00893D7C" w:rsidRPr="00EC33AF" w:rsidRDefault="00893D7C" w:rsidP="002D4881">
      <w:pPr>
        <w:pStyle w:val="NoSpacing"/>
      </w:pPr>
      <w:r>
        <w:t xml:space="preserve">  4 January 2018</w:t>
      </w:r>
      <w:bookmarkStart w:id="0" w:name="_GoBack"/>
      <w:bookmarkEnd w:id="0"/>
    </w:p>
    <w:p w:rsidR="006B2F86" w:rsidRPr="002D4881" w:rsidRDefault="00893D7C" w:rsidP="00E71FC3">
      <w:pPr>
        <w:pStyle w:val="NoSpacing"/>
      </w:pPr>
    </w:p>
    <w:sectPr w:rsidR="006B2F86" w:rsidRPr="002D488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4881" w:rsidRDefault="002D4881" w:rsidP="00E71FC3">
      <w:pPr>
        <w:spacing w:after="0" w:line="240" w:lineRule="auto"/>
      </w:pPr>
      <w:r>
        <w:separator/>
      </w:r>
    </w:p>
  </w:endnote>
  <w:endnote w:type="continuationSeparator" w:id="0">
    <w:p w:rsidR="002D4881" w:rsidRDefault="002D48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4881" w:rsidRDefault="002D4881" w:rsidP="00E71FC3">
      <w:pPr>
        <w:spacing w:after="0" w:line="240" w:lineRule="auto"/>
      </w:pPr>
      <w:r>
        <w:separator/>
      </w:r>
    </w:p>
  </w:footnote>
  <w:footnote w:type="continuationSeparator" w:id="0">
    <w:p w:rsidR="002D4881" w:rsidRDefault="002D48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881"/>
    <w:rsid w:val="001A7C09"/>
    <w:rsid w:val="002D4881"/>
    <w:rsid w:val="00733BE7"/>
    <w:rsid w:val="00893D7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AC4B3"/>
  <w15:chartTrackingRefBased/>
  <w15:docId w15:val="{F198159A-105B-4583-90BC-78B2DDC47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2016-09-11T20:44:00Z</dcterms:created>
  <dcterms:modified xsi:type="dcterms:W3CDTF">2018-01-04T09:50:00Z</dcterms:modified>
</cp:coreProperties>
</file>