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80DB82" w14:textId="77777777" w:rsidR="00464E79" w:rsidRDefault="00464E79" w:rsidP="00464E79">
      <w:pPr>
        <w:pStyle w:val="NoSpacing"/>
      </w:pPr>
      <w:r>
        <w:rPr>
          <w:u w:val="single"/>
        </w:rPr>
        <w:t>Robert DOBBE</w:t>
      </w:r>
      <w:r>
        <w:t xml:space="preserve">      (fl.1435)</w:t>
      </w:r>
    </w:p>
    <w:p w14:paraId="4B71E138" w14:textId="77777777" w:rsidR="00464E79" w:rsidRDefault="00464E79" w:rsidP="00464E79">
      <w:pPr>
        <w:pStyle w:val="NoSpacing"/>
      </w:pPr>
      <w:r>
        <w:t>Tailor.</w:t>
      </w:r>
    </w:p>
    <w:p w14:paraId="6AD9F6C2" w14:textId="77777777" w:rsidR="00464E79" w:rsidRDefault="00464E79" w:rsidP="00464E79">
      <w:pPr>
        <w:pStyle w:val="NoSpacing"/>
      </w:pPr>
    </w:p>
    <w:p w14:paraId="46DC7360" w14:textId="77777777" w:rsidR="00464E79" w:rsidRDefault="00464E79" w:rsidP="00464E79">
      <w:pPr>
        <w:pStyle w:val="NoSpacing"/>
      </w:pPr>
    </w:p>
    <w:p w14:paraId="1243104E" w14:textId="77777777" w:rsidR="00464E79" w:rsidRDefault="00464E79" w:rsidP="00464E79">
      <w:pPr>
        <w:pStyle w:val="NoSpacing"/>
      </w:pPr>
      <w:r>
        <w:t>17 Oct.1435</w:t>
      </w:r>
      <w:r>
        <w:tab/>
        <w:t xml:space="preserve">John </w:t>
      </w:r>
      <w:proofErr w:type="spellStart"/>
      <w:r>
        <w:t>Hethe</w:t>
      </w:r>
      <w:proofErr w:type="spellEnd"/>
      <w:r>
        <w:t xml:space="preserve"> of Mildenhall, Suffolk(q.v.), appointed him as an executor</w:t>
      </w:r>
    </w:p>
    <w:p w14:paraId="31D53F6D" w14:textId="77777777" w:rsidR="00464E79" w:rsidRDefault="00464E79" w:rsidP="00464E79">
      <w:pPr>
        <w:pStyle w:val="NoSpacing"/>
      </w:pPr>
      <w:r>
        <w:tab/>
      </w:r>
      <w:r>
        <w:tab/>
        <w:t>of his Will.   (“Sudbury Wills” vol.1 p.81)</w:t>
      </w:r>
    </w:p>
    <w:p w14:paraId="5CEF1030" w14:textId="77777777" w:rsidR="00464E79" w:rsidRDefault="00464E79" w:rsidP="00464E79">
      <w:pPr>
        <w:pStyle w:val="NoSpacing"/>
      </w:pPr>
    </w:p>
    <w:p w14:paraId="5A4CE83D" w14:textId="77777777" w:rsidR="00464E79" w:rsidRDefault="00464E79" w:rsidP="00464E79">
      <w:pPr>
        <w:pStyle w:val="NoSpacing"/>
      </w:pPr>
    </w:p>
    <w:p w14:paraId="53764E17" w14:textId="77777777" w:rsidR="00464E79" w:rsidRDefault="00464E79" w:rsidP="00464E79">
      <w:pPr>
        <w:pStyle w:val="NoSpacing"/>
      </w:pPr>
      <w:r>
        <w:t>29 September 2019</w:t>
      </w:r>
    </w:p>
    <w:p w14:paraId="2AB04989" w14:textId="77777777" w:rsidR="006B2F86" w:rsidRPr="00E71FC3" w:rsidRDefault="00464E7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18B55C" w14:textId="77777777" w:rsidR="00464E79" w:rsidRDefault="00464E79" w:rsidP="00E71FC3">
      <w:pPr>
        <w:spacing w:after="0" w:line="240" w:lineRule="auto"/>
      </w:pPr>
      <w:r>
        <w:separator/>
      </w:r>
    </w:p>
  </w:endnote>
  <w:endnote w:type="continuationSeparator" w:id="0">
    <w:p w14:paraId="6EEB6E41" w14:textId="77777777" w:rsidR="00464E79" w:rsidRDefault="00464E7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444DF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01E230" w14:textId="77777777" w:rsidR="00464E79" w:rsidRDefault="00464E79" w:rsidP="00E71FC3">
      <w:pPr>
        <w:spacing w:after="0" w:line="240" w:lineRule="auto"/>
      </w:pPr>
      <w:r>
        <w:separator/>
      </w:r>
    </w:p>
  </w:footnote>
  <w:footnote w:type="continuationSeparator" w:id="0">
    <w:p w14:paraId="76BD61CE" w14:textId="77777777" w:rsidR="00464E79" w:rsidRDefault="00464E7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E79"/>
    <w:rsid w:val="001A7C09"/>
    <w:rsid w:val="00464E7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800F91"/>
  <w15:chartTrackingRefBased/>
  <w15:docId w15:val="{D5DC9159-5E25-4923-AC37-D5F08B8B4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27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2019-10-12T18:41:00Z</dcterms:created>
  <dcterms:modified xsi:type="dcterms:W3CDTF">2019-10-12T18:42:00Z</dcterms:modified>
</cp:coreProperties>
</file>