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6634B" w14:textId="459B9B5D" w:rsidR="00DE2A40" w:rsidRDefault="00DE2A40" w:rsidP="00DE2A40">
      <w:pPr>
        <w:pStyle w:val="NoSpacing"/>
      </w:pPr>
      <w:r>
        <w:rPr>
          <w:u w:val="single"/>
        </w:rPr>
        <w:t>John DOBBE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0</w:t>
      </w:r>
      <w:r>
        <w:t>)</w:t>
      </w:r>
    </w:p>
    <w:p w14:paraId="636C17C0" w14:textId="77777777" w:rsidR="00DE2A40" w:rsidRDefault="00DE2A40" w:rsidP="00DE2A40">
      <w:pPr>
        <w:pStyle w:val="NoSpacing"/>
      </w:pPr>
      <w:r>
        <w:t>of the diocese of Exeter.</w:t>
      </w:r>
    </w:p>
    <w:p w14:paraId="44D802FB" w14:textId="77777777" w:rsidR="00DE2A40" w:rsidRDefault="00DE2A40" w:rsidP="00DE2A40">
      <w:pPr>
        <w:pStyle w:val="NoSpacing"/>
      </w:pPr>
    </w:p>
    <w:p w14:paraId="29FE6C47" w14:textId="77777777" w:rsidR="00DE2A40" w:rsidRDefault="00DE2A40" w:rsidP="00DE2A40">
      <w:pPr>
        <w:pStyle w:val="NoSpacing"/>
      </w:pPr>
    </w:p>
    <w:p w14:paraId="7FE11C2F" w14:textId="50589B38" w:rsidR="00DE2A40" w:rsidRDefault="00DE2A40" w:rsidP="00DE2A40">
      <w:pPr>
        <w:pStyle w:val="NoSpacing"/>
      </w:pPr>
      <w:r>
        <w:t>26 oct.1410</w:t>
      </w:r>
      <w:r>
        <w:tab/>
        <w:t xml:space="preserve">He was ordained to his first tonsure in </w:t>
      </w:r>
      <w:r>
        <w:t xml:space="preserve">the manor of Bishops </w:t>
      </w:r>
      <w:proofErr w:type="spellStart"/>
      <w:r>
        <w:t>Tawton</w:t>
      </w:r>
      <w:proofErr w:type="spellEnd"/>
      <w:r>
        <w:t>,</w:t>
      </w:r>
    </w:p>
    <w:p w14:paraId="7A032F42" w14:textId="5E45433C" w:rsidR="00DE2A40" w:rsidRDefault="00DE2A40" w:rsidP="00DE2A40">
      <w:pPr>
        <w:pStyle w:val="NoSpacing"/>
      </w:pPr>
      <w:r>
        <w:tab/>
      </w:r>
      <w:r>
        <w:tab/>
      </w:r>
      <w:r>
        <w:t xml:space="preserve">Devon.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pp.431 and 426)</w:t>
      </w:r>
    </w:p>
    <w:p w14:paraId="6738DE4D" w14:textId="77777777" w:rsidR="00DE2A40" w:rsidRDefault="00DE2A40" w:rsidP="00DE2A40">
      <w:pPr>
        <w:pStyle w:val="NoSpacing"/>
      </w:pPr>
    </w:p>
    <w:p w14:paraId="0BB51C66" w14:textId="77777777" w:rsidR="00DE2A40" w:rsidRDefault="00DE2A40" w:rsidP="00DE2A40">
      <w:pPr>
        <w:pStyle w:val="NoSpacing"/>
      </w:pPr>
    </w:p>
    <w:p w14:paraId="3E0F2229" w14:textId="77777777" w:rsidR="00DE2A40" w:rsidRPr="005954CB" w:rsidRDefault="00DE2A40" w:rsidP="00DE2A40">
      <w:pPr>
        <w:pStyle w:val="NoSpacing"/>
      </w:pPr>
      <w:r>
        <w:t>20 April 2019</w:t>
      </w:r>
    </w:p>
    <w:p w14:paraId="17177D82" w14:textId="4B3BAE31" w:rsidR="006B2F86" w:rsidRPr="00DE2A40" w:rsidRDefault="00DE2A40" w:rsidP="00E71FC3">
      <w:pPr>
        <w:pStyle w:val="NoSpacing"/>
      </w:pPr>
    </w:p>
    <w:sectPr w:rsidR="006B2F86" w:rsidRPr="00DE2A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66D88" w14:textId="77777777" w:rsidR="00DE2A40" w:rsidRDefault="00DE2A40" w:rsidP="00E71FC3">
      <w:pPr>
        <w:spacing w:after="0" w:line="240" w:lineRule="auto"/>
      </w:pPr>
      <w:r>
        <w:separator/>
      </w:r>
    </w:p>
  </w:endnote>
  <w:endnote w:type="continuationSeparator" w:id="0">
    <w:p w14:paraId="42755201" w14:textId="77777777" w:rsidR="00DE2A40" w:rsidRDefault="00DE2A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BEC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6AD6E" w14:textId="77777777" w:rsidR="00DE2A40" w:rsidRDefault="00DE2A40" w:rsidP="00E71FC3">
      <w:pPr>
        <w:spacing w:after="0" w:line="240" w:lineRule="auto"/>
      </w:pPr>
      <w:r>
        <w:separator/>
      </w:r>
    </w:p>
  </w:footnote>
  <w:footnote w:type="continuationSeparator" w:id="0">
    <w:p w14:paraId="00C18180" w14:textId="77777777" w:rsidR="00DE2A40" w:rsidRDefault="00DE2A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40"/>
    <w:rsid w:val="001A7C09"/>
    <w:rsid w:val="00577BD5"/>
    <w:rsid w:val="00656CBA"/>
    <w:rsid w:val="006A1F77"/>
    <w:rsid w:val="00733BE7"/>
    <w:rsid w:val="00AB52E8"/>
    <w:rsid w:val="00B16D3F"/>
    <w:rsid w:val="00BB41AC"/>
    <w:rsid w:val="00DE2A4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E26C"/>
  <w15:chartTrackingRefBased/>
  <w15:docId w15:val="{5F1C81D3-D59C-4430-AFE0-EBD8F1F7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2019-04-20T21:09:00Z</dcterms:created>
  <dcterms:modified xsi:type="dcterms:W3CDTF">2019-04-20T21:16:00Z</dcterms:modified>
</cp:coreProperties>
</file>