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59745" w14:textId="77777777" w:rsidR="0059783B" w:rsidRDefault="0059783B" w:rsidP="0059783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DOBBE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89904A4" w14:textId="77777777" w:rsidR="0059783B" w:rsidRDefault="0059783B" w:rsidP="0059783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Hollingbourne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Kent. Husbandman.</w:t>
      </w:r>
    </w:p>
    <w:p w14:paraId="4153C17F" w14:textId="77777777" w:rsidR="0059783B" w:rsidRDefault="0059783B" w:rsidP="0059783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5330EA3" w14:textId="77777777" w:rsidR="0059783B" w:rsidRDefault="0059783B" w:rsidP="0059783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2C55376" w14:textId="77777777" w:rsidR="0059783B" w:rsidRDefault="0059783B" w:rsidP="0059783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William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Lynche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brought a plaint of debt against him, Massy Shank of</w:t>
      </w:r>
    </w:p>
    <w:p w14:paraId="771FC44F" w14:textId="77777777" w:rsidR="0059783B" w:rsidRDefault="0059783B" w:rsidP="0059783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Maidstone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and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Wode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Hollingbourne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18BB00DD" w14:textId="77777777" w:rsidR="0059783B" w:rsidRDefault="0059783B" w:rsidP="0059783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591CE2FE" w14:textId="77777777" w:rsidR="0059783B" w:rsidRDefault="0059783B" w:rsidP="0059783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43D19C4" w14:textId="77777777" w:rsidR="0059783B" w:rsidRDefault="0059783B" w:rsidP="0059783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71258D4" w14:textId="77777777" w:rsidR="0059783B" w:rsidRDefault="0059783B" w:rsidP="0059783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28 October 2021</w:t>
      </w:r>
    </w:p>
    <w:p w14:paraId="54A5110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59646" w14:textId="77777777" w:rsidR="0059783B" w:rsidRDefault="0059783B" w:rsidP="009139A6">
      <w:r>
        <w:separator/>
      </w:r>
    </w:p>
  </w:endnote>
  <w:endnote w:type="continuationSeparator" w:id="0">
    <w:p w14:paraId="392FF077" w14:textId="77777777" w:rsidR="0059783B" w:rsidRDefault="0059783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5BF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2B57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FB2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AA097" w14:textId="77777777" w:rsidR="0059783B" w:rsidRDefault="0059783B" w:rsidP="009139A6">
      <w:r>
        <w:separator/>
      </w:r>
    </w:p>
  </w:footnote>
  <w:footnote w:type="continuationSeparator" w:id="0">
    <w:p w14:paraId="56126E52" w14:textId="77777777" w:rsidR="0059783B" w:rsidRDefault="0059783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EFF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E32D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BBCB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83B"/>
    <w:rsid w:val="000666E0"/>
    <w:rsid w:val="002510B7"/>
    <w:rsid w:val="0059783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1046A"/>
  <w15:chartTrackingRefBased/>
  <w15:docId w15:val="{D2B26C27-36BD-4EA7-AB41-3E4196BB1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978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2021-12-14T20:24:00Z</dcterms:created>
  <dcterms:modified xsi:type="dcterms:W3CDTF">2021-12-14T20:24:00Z</dcterms:modified>
</cp:coreProperties>
</file>