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6470A" w14:textId="77777777" w:rsidR="00850F4F" w:rsidRDefault="00850F4F" w:rsidP="00850F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DOBBE 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DOBBERE)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(fl.1413)</w:t>
      </w:r>
    </w:p>
    <w:p w14:paraId="02F02899" w14:textId="77777777" w:rsidR="00850F4F" w:rsidRDefault="00850F4F" w:rsidP="00850F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2522084" w14:textId="77777777" w:rsidR="00850F4F" w:rsidRDefault="00850F4F" w:rsidP="00850F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B644DE" w14:textId="77777777" w:rsidR="00850F4F" w:rsidRDefault="00850F4F" w:rsidP="00850F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Oct.1413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Warminster,</w:t>
      </w:r>
    </w:p>
    <w:p w14:paraId="727CCC1E" w14:textId="77777777" w:rsidR="00850F4F" w:rsidRDefault="00850F4F" w:rsidP="00850F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Wiltshire, into lands of Sir William </w:t>
      </w:r>
      <w:proofErr w:type="spellStart"/>
      <w:r w:rsidRPr="00E067EB">
        <w:rPr>
          <w:rFonts w:ascii="Times New Roman" w:hAnsi="Times New Roman" w:cs="Times New Roman"/>
          <w:sz w:val="24"/>
          <w:szCs w:val="24"/>
        </w:rPr>
        <w:t>Brantyngham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8AF8213" w14:textId="77777777" w:rsidR="00850F4F" w:rsidRDefault="00850F4F" w:rsidP="00850F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20-43)</w:t>
      </w:r>
    </w:p>
    <w:p w14:paraId="401DF163" w14:textId="77777777" w:rsidR="00850F4F" w:rsidRDefault="00850F4F" w:rsidP="00850F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C23EAD" w14:textId="77777777" w:rsidR="00850F4F" w:rsidRDefault="00850F4F" w:rsidP="00850F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EB5946" w14:textId="77777777" w:rsidR="00850F4F" w:rsidRPr="00E067EB" w:rsidRDefault="00850F4F" w:rsidP="00850F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September 2021</w:t>
      </w:r>
    </w:p>
    <w:p w14:paraId="4C2A2E0F" w14:textId="4CCCB7E2" w:rsidR="00BA00AB" w:rsidRPr="00850F4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50F4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115421" w14:textId="77777777" w:rsidR="00850F4F" w:rsidRDefault="00850F4F" w:rsidP="009139A6">
      <w:r>
        <w:separator/>
      </w:r>
    </w:p>
  </w:endnote>
  <w:endnote w:type="continuationSeparator" w:id="0">
    <w:p w14:paraId="0A7DA612" w14:textId="77777777" w:rsidR="00850F4F" w:rsidRDefault="00850F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397B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39F0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6155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35C733" w14:textId="77777777" w:rsidR="00850F4F" w:rsidRDefault="00850F4F" w:rsidP="009139A6">
      <w:r>
        <w:separator/>
      </w:r>
    </w:p>
  </w:footnote>
  <w:footnote w:type="continuationSeparator" w:id="0">
    <w:p w14:paraId="5F9F43C8" w14:textId="77777777" w:rsidR="00850F4F" w:rsidRDefault="00850F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12C7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BD60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A614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F4F"/>
    <w:rsid w:val="000666E0"/>
    <w:rsid w:val="002510B7"/>
    <w:rsid w:val="005C130B"/>
    <w:rsid w:val="00826F5C"/>
    <w:rsid w:val="00850F4F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8091A3"/>
  <w15:chartTrackingRefBased/>
  <w15:docId w15:val="{1B57BED9-8AB2-4B2A-9F1C-2C06B9CD3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2021-09-23T16:32:00Z</dcterms:created>
  <dcterms:modified xsi:type="dcterms:W3CDTF">2021-09-23T16:33:00Z</dcterms:modified>
</cp:coreProperties>
</file>