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45D7E" w14:textId="77777777" w:rsidR="00B74529" w:rsidRDefault="00B74529" w:rsidP="00B74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DOAKE</w:t>
      </w:r>
      <w:r>
        <w:rPr>
          <w:rFonts w:ascii="Times New Roman" w:hAnsi="Times New Roman" w:cs="Times New Roman"/>
          <w:sz w:val="24"/>
          <w:szCs w:val="24"/>
        </w:rPr>
        <w:t xml:space="preserve">      (fl.1473)</w:t>
      </w:r>
    </w:p>
    <w:p w14:paraId="4B437B65" w14:textId="65375B39" w:rsidR="00B74529" w:rsidRDefault="00B74529" w:rsidP="00B74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E45561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76E1BC9C" w14:textId="77777777" w:rsidR="00B74529" w:rsidRDefault="00B74529" w:rsidP="00B74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0DB497" w14:textId="77777777" w:rsidR="00B74529" w:rsidRDefault="00B74529" w:rsidP="00B74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D5F1E1" w14:textId="77777777" w:rsidR="00B74529" w:rsidRDefault="00B74529" w:rsidP="00B74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1473</w:t>
      </w:r>
      <w:r>
        <w:rPr>
          <w:rFonts w:ascii="Times New Roman" w:hAnsi="Times New Roman" w:cs="Times New Roman"/>
          <w:sz w:val="24"/>
          <w:szCs w:val="24"/>
        </w:rPr>
        <w:tab/>
        <w:t>He became apprenticed to William Bromfeld, cutler(q.v.).</w:t>
      </w:r>
    </w:p>
    <w:p w14:paraId="27AD033B" w14:textId="77777777" w:rsidR="00B74529" w:rsidRDefault="00B74529" w:rsidP="00B74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3361B4A4" w14:textId="77777777" w:rsidR="00B74529" w:rsidRDefault="00B74529" w:rsidP="00B74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5BD8FC" w14:textId="77777777" w:rsidR="00B74529" w:rsidRDefault="00B74529" w:rsidP="00B745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A01A7B" w14:textId="77777777" w:rsidR="00B74529" w:rsidRDefault="00B74529" w:rsidP="00B745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2022</w:t>
      </w:r>
    </w:p>
    <w:p w14:paraId="239001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F4802" w14:textId="77777777" w:rsidR="0071637E" w:rsidRDefault="0071637E" w:rsidP="009139A6">
      <w:r>
        <w:separator/>
      </w:r>
    </w:p>
  </w:endnote>
  <w:endnote w:type="continuationSeparator" w:id="0">
    <w:p w14:paraId="55DDCE93" w14:textId="77777777" w:rsidR="0071637E" w:rsidRDefault="007163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86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574F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6E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5A543" w14:textId="77777777" w:rsidR="0071637E" w:rsidRDefault="0071637E" w:rsidP="009139A6">
      <w:r>
        <w:separator/>
      </w:r>
    </w:p>
  </w:footnote>
  <w:footnote w:type="continuationSeparator" w:id="0">
    <w:p w14:paraId="340175B4" w14:textId="77777777" w:rsidR="0071637E" w:rsidRDefault="007163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8A5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A9B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EF6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29"/>
    <w:rsid w:val="000666E0"/>
    <w:rsid w:val="002510B7"/>
    <w:rsid w:val="005C130B"/>
    <w:rsid w:val="0071637E"/>
    <w:rsid w:val="00826F5C"/>
    <w:rsid w:val="009139A6"/>
    <w:rsid w:val="009448BB"/>
    <w:rsid w:val="00A3176C"/>
    <w:rsid w:val="00AE65F8"/>
    <w:rsid w:val="00B74529"/>
    <w:rsid w:val="00BA00AB"/>
    <w:rsid w:val="00CB4ED9"/>
    <w:rsid w:val="00E4556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30D10"/>
  <w15:chartTrackingRefBased/>
  <w15:docId w15:val="{72E68960-616F-4948-8958-76247A253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2022-04-16T20:39:00Z</dcterms:created>
  <dcterms:modified xsi:type="dcterms:W3CDTF">2023-03-07T12:41:00Z</dcterms:modified>
</cp:coreProperties>
</file>