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317F5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8AAEC24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00320EA1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7D908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DD7A1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gifted his goods and chattels to him,</w:t>
      </w:r>
    </w:p>
    <w:p w14:paraId="1A462DE8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Walker of London, grocer(q.v.)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Islip,</w:t>
      </w:r>
    </w:p>
    <w:p w14:paraId="115BDED9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(C.C.R. 1476-85 p.91)</w:t>
      </w:r>
    </w:p>
    <w:p w14:paraId="0C80DBD7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E72A4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0C582" w14:textId="77777777" w:rsidR="00863E95" w:rsidRDefault="00863E95" w:rsidP="00863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p w14:paraId="5FD431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5B28D" w14:textId="77777777" w:rsidR="00863E95" w:rsidRDefault="00863E95" w:rsidP="009139A6">
      <w:r>
        <w:separator/>
      </w:r>
    </w:p>
  </w:endnote>
  <w:endnote w:type="continuationSeparator" w:id="0">
    <w:p w14:paraId="4E0011AA" w14:textId="77777777" w:rsidR="00863E95" w:rsidRDefault="00863E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E9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9EA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897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8569E" w14:textId="77777777" w:rsidR="00863E95" w:rsidRDefault="00863E95" w:rsidP="009139A6">
      <w:r>
        <w:separator/>
      </w:r>
    </w:p>
  </w:footnote>
  <w:footnote w:type="continuationSeparator" w:id="0">
    <w:p w14:paraId="021010C7" w14:textId="77777777" w:rsidR="00863E95" w:rsidRDefault="00863E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896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506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4B7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95"/>
    <w:rsid w:val="000666E0"/>
    <w:rsid w:val="002510B7"/>
    <w:rsid w:val="005C130B"/>
    <w:rsid w:val="00826F5C"/>
    <w:rsid w:val="00863E95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ACAAB"/>
  <w15:chartTrackingRefBased/>
  <w15:docId w15:val="{C3B781C7-39BA-407C-9F77-FA00E4F5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2021-04-04T20:21:00Z</dcterms:created>
  <dcterms:modified xsi:type="dcterms:W3CDTF">2021-04-04T20:22:00Z</dcterms:modified>
</cp:coreProperties>
</file>