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DA93" w14:textId="77777777" w:rsidR="00382BF0" w:rsidRDefault="00382BF0" w:rsidP="00382BF0">
      <w:pPr>
        <w:pStyle w:val="NoSpacing"/>
      </w:pPr>
      <w:r>
        <w:rPr>
          <w:u w:val="single"/>
        </w:rPr>
        <w:t>Richard DEKYN</w:t>
      </w:r>
      <w:r>
        <w:t xml:space="preserve">      (d.1495)</w:t>
      </w:r>
    </w:p>
    <w:p w14:paraId="4B96F618" w14:textId="77777777" w:rsidR="00382BF0" w:rsidRDefault="00382BF0" w:rsidP="00382BF0">
      <w:pPr>
        <w:pStyle w:val="NoSpacing"/>
      </w:pPr>
      <w:r>
        <w:t>of Cambridgeshire.</w:t>
      </w:r>
    </w:p>
    <w:p w14:paraId="796BD580" w14:textId="77777777" w:rsidR="00382BF0" w:rsidRDefault="00382BF0" w:rsidP="00382BF0">
      <w:pPr>
        <w:pStyle w:val="NoSpacing"/>
      </w:pPr>
    </w:p>
    <w:p w14:paraId="38EA8716" w14:textId="77777777" w:rsidR="00382BF0" w:rsidRDefault="00382BF0" w:rsidP="00382BF0">
      <w:pPr>
        <w:pStyle w:val="NoSpacing"/>
      </w:pPr>
    </w:p>
    <w:p w14:paraId="184D2CF0" w14:textId="77777777" w:rsidR="00382BF0" w:rsidRDefault="00382BF0" w:rsidP="00382BF0">
      <w:pPr>
        <w:pStyle w:val="NoSpacing"/>
      </w:pPr>
      <w:r>
        <w:t>23 Jun.1495</w:t>
      </w:r>
      <w:r>
        <w:tab/>
        <w:t>He made his Will.</w:t>
      </w:r>
    </w:p>
    <w:p w14:paraId="63C1B3C6" w14:textId="77777777" w:rsidR="00382BF0" w:rsidRDefault="00382BF0" w:rsidP="00382BF0">
      <w:pPr>
        <w:pStyle w:val="NoSpacing"/>
      </w:pPr>
      <w:r>
        <w:tab/>
      </w:r>
      <w:r>
        <w:tab/>
        <w:t>(England, Extracted Parish and Court Records, 1399-1795).</w:t>
      </w:r>
    </w:p>
    <w:p w14:paraId="191AA2CD" w14:textId="77777777" w:rsidR="00382BF0" w:rsidRDefault="00382BF0" w:rsidP="00382BF0">
      <w:pPr>
        <w:pStyle w:val="NoSpacing"/>
      </w:pPr>
      <w:r>
        <w:t>28 Oct.</w:t>
      </w:r>
      <w:r>
        <w:tab/>
      </w:r>
      <w:r>
        <w:tab/>
        <w:t>Probate of his Will,     (ibid.)</w:t>
      </w:r>
    </w:p>
    <w:p w14:paraId="2DE44D38" w14:textId="77777777" w:rsidR="00382BF0" w:rsidRDefault="00382BF0" w:rsidP="00382BF0">
      <w:pPr>
        <w:pStyle w:val="NoSpacing"/>
      </w:pPr>
    </w:p>
    <w:p w14:paraId="2A732068" w14:textId="77777777" w:rsidR="00382BF0" w:rsidRDefault="00382BF0" w:rsidP="00382BF0">
      <w:pPr>
        <w:pStyle w:val="NoSpacing"/>
      </w:pPr>
    </w:p>
    <w:p w14:paraId="1DAEFF10" w14:textId="77777777" w:rsidR="00382BF0" w:rsidRDefault="00382BF0" w:rsidP="00382BF0">
      <w:pPr>
        <w:pStyle w:val="NoSpacing"/>
      </w:pPr>
      <w:r>
        <w:t>18 January 2026</w:t>
      </w:r>
    </w:p>
    <w:p w14:paraId="672A1CF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46F6C" w14:textId="77777777" w:rsidR="0053078C" w:rsidRDefault="0053078C" w:rsidP="00086E2C">
      <w:pPr>
        <w:spacing w:after="0" w:line="240" w:lineRule="auto"/>
      </w:pPr>
      <w:r>
        <w:separator/>
      </w:r>
    </w:p>
  </w:endnote>
  <w:endnote w:type="continuationSeparator" w:id="0">
    <w:p w14:paraId="0C13C599" w14:textId="77777777" w:rsidR="0053078C" w:rsidRDefault="0053078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94F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A5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E3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E8F9" w14:textId="77777777" w:rsidR="0053078C" w:rsidRDefault="0053078C" w:rsidP="00086E2C">
      <w:pPr>
        <w:spacing w:after="0" w:line="240" w:lineRule="auto"/>
      </w:pPr>
      <w:r>
        <w:separator/>
      </w:r>
    </w:p>
  </w:footnote>
  <w:footnote w:type="continuationSeparator" w:id="0">
    <w:p w14:paraId="76C538A0" w14:textId="77777777" w:rsidR="0053078C" w:rsidRDefault="0053078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A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814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CE0E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F0"/>
    <w:rsid w:val="00086E2C"/>
    <w:rsid w:val="000A2E7A"/>
    <w:rsid w:val="002244B7"/>
    <w:rsid w:val="00314D94"/>
    <w:rsid w:val="00382BF0"/>
    <w:rsid w:val="0053078C"/>
    <w:rsid w:val="00617568"/>
    <w:rsid w:val="006E68FA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FD3FA"/>
  <w15:chartTrackingRefBased/>
  <w15:docId w15:val="{C32C6C61-0E92-416C-80BD-676A38CC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82BF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175</Characters>
  <Application>Microsoft Office Word</Application>
  <DocSecurity>0</DocSecurity>
  <Lines>4</Lines>
  <Paragraphs>4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2026-01-27T21:39:00Z</dcterms:created>
  <dcterms:modified xsi:type="dcterms:W3CDTF">2026-01-27T21:40:00Z</dcterms:modified>
</cp:coreProperties>
</file>