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92A0B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Saundre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DEKET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(fl.1417)</w:t>
      </w:r>
    </w:p>
    <w:p w14:paraId="735EC98D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6672A19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C6CEF0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FD7618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45A87DAA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6BE9C1D7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01BE4235" w14:textId="77777777" w:rsidR="00952C5E" w:rsidRDefault="00952C5E" w:rsidP="00952C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7AFE8A59" w14:textId="77777777" w:rsidR="00952C5E" w:rsidRDefault="00952C5E" w:rsidP="00952C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120E60CA" w14:textId="77777777" w:rsidR="00952C5E" w:rsidRDefault="00952C5E" w:rsidP="00952C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A3D184" w14:textId="77777777" w:rsidR="00952C5E" w:rsidRDefault="00952C5E" w:rsidP="00952C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98E45" w14:textId="77777777" w:rsidR="00952C5E" w:rsidRDefault="00952C5E" w:rsidP="00952C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2026</w:t>
      </w:r>
    </w:p>
    <w:p w14:paraId="55CE493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D2699" w14:textId="77777777" w:rsidR="00BF2FC6" w:rsidRDefault="00BF2FC6" w:rsidP="00086E2C">
      <w:pPr>
        <w:spacing w:after="0" w:line="240" w:lineRule="auto"/>
      </w:pPr>
      <w:r>
        <w:separator/>
      </w:r>
    </w:p>
  </w:endnote>
  <w:endnote w:type="continuationSeparator" w:id="0">
    <w:p w14:paraId="5F3B4540" w14:textId="77777777" w:rsidR="00BF2FC6" w:rsidRDefault="00BF2FC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D7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A77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C10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A73DD" w14:textId="77777777" w:rsidR="00BF2FC6" w:rsidRDefault="00BF2FC6" w:rsidP="00086E2C">
      <w:pPr>
        <w:spacing w:after="0" w:line="240" w:lineRule="auto"/>
      </w:pPr>
      <w:r>
        <w:separator/>
      </w:r>
    </w:p>
  </w:footnote>
  <w:footnote w:type="continuationSeparator" w:id="0">
    <w:p w14:paraId="47DA04A4" w14:textId="77777777" w:rsidR="00BF2FC6" w:rsidRDefault="00BF2FC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185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732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F705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5E"/>
    <w:rsid w:val="00086E2C"/>
    <w:rsid w:val="000A2E7A"/>
    <w:rsid w:val="002244B7"/>
    <w:rsid w:val="00314D94"/>
    <w:rsid w:val="00502EB6"/>
    <w:rsid w:val="00617568"/>
    <w:rsid w:val="006E68FA"/>
    <w:rsid w:val="00952C5E"/>
    <w:rsid w:val="00BF2F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BF427"/>
  <w15:chartTrackingRefBased/>
  <w15:docId w15:val="{2A642AFF-328E-449E-A392-EB4048AC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52C5E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952C5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58</Words>
  <Characters>317</Characters>
  <Application>Microsoft Office Word</Application>
  <DocSecurity>0</DocSecurity>
  <Lines>9</Lines>
  <Paragraphs>5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2026-03-06T23:58:00Z</dcterms:created>
  <dcterms:modified xsi:type="dcterms:W3CDTF">2026-03-06T23:59:00Z</dcterms:modified>
</cp:coreProperties>
</file>