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A9216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Reginald DEGON</w:t>
      </w:r>
      <w:r>
        <w:rPr>
          <w:rFonts w:ascii="Times New Roman" w:hAnsi="Times New Roman" w:cs="Times New Roman"/>
          <w:lang w:val="en-US"/>
        </w:rPr>
        <w:t xml:space="preserve">      (fl.1477)</w:t>
      </w:r>
    </w:p>
    <w:p w14:paraId="55A3257D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Wymondham, Norfolk. Wright.</w:t>
      </w:r>
    </w:p>
    <w:p w14:paraId="6EE221E5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</w:p>
    <w:p w14:paraId="743B4733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</w:p>
    <w:p w14:paraId="212756DB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William Appilyerd brought a plaint of trespass against him.</w:t>
      </w:r>
    </w:p>
    <w:p w14:paraId="7D3BD59D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B7EE1DE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</w:p>
    <w:p w14:paraId="4DABE8F9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</w:p>
    <w:p w14:paraId="571584E1" w14:textId="77777777" w:rsidR="0086749F" w:rsidRDefault="0086749F" w:rsidP="0086749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March 2026</w:t>
      </w:r>
    </w:p>
    <w:p w14:paraId="6F977F3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67667" w14:textId="77777777" w:rsidR="0000415A" w:rsidRDefault="0000415A" w:rsidP="00086E2C">
      <w:pPr>
        <w:spacing w:after="0" w:line="240" w:lineRule="auto"/>
      </w:pPr>
      <w:r>
        <w:separator/>
      </w:r>
    </w:p>
  </w:endnote>
  <w:endnote w:type="continuationSeparator" w:id="0">
    <w:p w14:paraId="460079FF" w14:textId="77777777" w:rsidR="0000415A" w:rsidRDefault="000041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112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ED9E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A2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EF7E4" w14:textId="77777777" w:rsidR="0000415A" w:rsidRDefault="0000415A" w:rsidP="00086E2C">
      <w:pPr>
        <w:spacing w:after="0" w:line="240" w:lineRule="auto"/>
      </w:pPr>
      <w:r>
        <w:separator/>
      </w:r>
    </w:p>
  </w:footnote>
  <w:footnote w:type="continuationSeparator" w:id="0">
    <w:p w14:paraId="08AD11F4" w14:textId="77777777" w:rsidR="0000415A" w:rsidRDefault="000041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AA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139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70D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49F"/>
    <w:rsid w:val="0000415A"/>
    <w:rsid w:val="00086E2C"/>
    <w:rsid w:val="000A2E7A"/>
    <w:rsid w:val="002244B7"/>
    <w:rsid w:val="00314D94"/>
    <w:rsid w:val="00526D69"/>
    <w:rsid w:val="00617568"/>
    <w:rsid w:val="006E68FA"/>
    <w:rsid w:val="008674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6A29"/>
  <w15:chartTrackingRefBased/>
  <w15:docId w15:val="{9CE83128-FB2B-4522-B550-4F698C5E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6749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74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2026-03-05T00:01:00Z</dcterms:created>
  <dcterms:modified xsi:type="dcterms:W3CDTF">2026-03-05T00:01:00Z</dcterms:modified>
</cp:coreProperties>
</file>