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135FE" w14:textId="77777777" w:rsidR="005D39C9" w:rsidRDefault="005D39C9" w:rsidP="005D39C9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Reginald DEGON</w:t>
      </w:r>
      <w:r>
        <w:rPr>
          <w:rFonts w:ascii="Times New Roman" w:hAnsi="Times New Roman" w:cs="Times New Roman"/>
          <w:lang w:val="en-US"/>
        </w:rPr>
        <w:t xml:space="preserve">         (fl.1474)</w:t>
      </w:r>
    </w:p>
    <w:p w14:paraId="10C14C16" w14:textId="77777777" w:rsidR="005D39C9" w:rsidRDefault="005D39C9" w:rsidP="005D39C9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Wymondham, Norfolk. Tailor.</w:t>
      </w:r>
    </w:p>
    <w:p w14:paraId="62909060" w14:textId="77777777" w:rsidR="005D39C9" w:rsidRDefault="005D39C9" w:rsidP="005D39C9">
      <w:pPr>
        <w:pStyle w:val="NoSpacing"/>
        <w:rPr>
          <w:rFonts w:ascii="Times New Roman" w:hAnsi="Times New Roman" w:cs="Times New Roman"/>
          <w:lang w:val="en-US"/>
        </w:rPr>
      </w:pPr>
    </w:p>
    <w:p w14:paraId="5EFFAF67" w14:textId="77777777" w:rsidR="005D39C9" w:rsidRDefault="005D39C9" w:rsidP="005D39C9">
      <w:pPr>
        <w:pStyle w:val="NoSpacing"/>
        <w:rPr>
          <w:rFonts w:ascii="Times New Roman" w:hAnsi="Times New Roman" w:cs="Times New Roman"/>
          <w:lang w:val="en-US"/>
        </w:rPr>
      </w:pPr>
    </w:p>
    <w:p w14:paraId="46147E7D" w14:textId="77777777" w:rsidR="008D38F1" w:rsidRDefault="008D38F1" w:rsidP="008D38F1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1473</w:t>
      </w:r>
      <w:r>
        <w:rPr>
          <w:rFonts w:ascii="Times New Roman" w:hAnsi="Times New Roman" w:cs="Times New Roman"/>
          <w:lang w:val="en-US"/>
        </w:rPr>
        <w:tab/>
        <w:t xml:space="preserve">William Appilyerd(q.v.) brought a plaint of trespass against him and </w:t>
      </w:r>
    </w:p>
    <w:p w14:paraId="1B45582E" w14:textId="77777777" w:rsidR="008D38F1" w:rsidRDefault="008D38F1" w:rsidP="008D38F1">
      <w:pPr>
        <w:pStyle w:val="NoSpacing"/>
        <w:ind w:left="720" w:firstLine="72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many others.</w:t>
      </w:r>
    </w:p>
    <w:p w14:paraId="267DE059" w14:textId="651EEEEA" w:rsidR="008D38F1" w:rsidRDefault="008D38F1" w:rsidP="005D39C9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011F7C">
        <w:rPr>
          <w:rFonts w:ascii="Times New Roman" w:hAnsi="Times New Roman" w:cs="Times New Roman"/>
          <w:lang w:val="en-US"/>
        </w:rPr>
        <w:t xml:space="preserve">( </w:t>
      </w:r>
      <w:r w:rsidRPr="00011F7C">
        <w:rPr>
          <w:rFonts w:ascii="Times New Roman" w:hAnsi="Times New Roman" w:cs="Times New Roman"/>
          <w:color w:val="0A2F41" w:themeColor="accent1" w:themeShade="80"/>
          <w:u w:val="single"/>
          <w:lang w:val="en-US"/>
        </w:rPr>
        <w:t>https://waalt.uh.edu/index.php/KB27/846</w:t>
      </w:r>
      <w:r w:rsidRPr="00011F7C">
        <w:rPr>
          <w:rFonts w:ascii="Times New Roman" w:hAnsi="Times New Roman" w:cs="Times New Roman"/>
          <w:color w:val="0A2F41" w:themeColor="accent1" w:themeShade="80"/>
          <w:lang w:val="en-US"/>
        </w:rPr>
        <w:t xml:space="preserve"> </w:t>
      </w:r>
      <w:r w:rsidRPr="00011F7C">
        <w:rPr>
          <w:rFonts w:ascii="Times New Roman" w:hAnsi="Times New Roman" w:cs="Times New Roman"/>
          <w:lang w:val="en-US"/>
        </w:rPr>
        <w:t>)</w:t>
      </w:r>
    </w:p>
    <w:p w14:paraId="11F8FE47" w14:textId="77777777" w:rsidR="005D39C9" w:rsidRDefault="005D39C9" w:rsidP="005D39C9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1474</w:t>
      </w:r>
      <w:r>
        <w:rPr>
          <w:rFonts w:ascii="Times New Roman" w:hAnsi="Times New Roman" w:cs="Times New Roman"/>
          <w:lang w:val="en-US"/>
        </w:rPr>
        <w:tab/>
        <w:t>William Appilyerd(q.v.) brought a plaint of trespass against him and 13 others.</w:t>
      </w:r>
    </w:p>
    <w:p w14:paraId="183FA6F0" w14:textId="77777777" w:rsidR="005D39C9" w:rsidRDefault="005D39C9" w:rsidP="005D39C9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3C30AE">
          <w:rPr>
            <w:rStyle w:val="Hyperlink"/>
            <w:rFonts w:ascii="Times New Roman" w:hAnsi="Times New Roman" w:cs="Times New Roman"/>
            <w:lang w:val="en-US"/>
          </w:rPr>
          <w:t>https://waalt.uh.edu/index.php/KB27/850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5CF4010E" w14:textId="77777777" w:rsidR="005D39C9" w:rsidRDefault="005D39C9" w:rsidP="005D39C9">
      <w:pPr>
        <w:pStyle w:val="NoSpacing"/>
        <w:rPr>
          <w:rFonts w:ascii="Times New Roman" w:hAnsi="Times New Roman" w:cs="Times New Roman"/>
          <w:lang w:val="en-US"/>
        </w:rPr>
      </w:pPr>
    </w:p>
    <w:p w14:paraId="17D954F3" w14:textId="77777777" w:rsidR="005D39C9" w:rsidRDefault="005D39C9" w:rsidP="005D39C9">
      <w:pPr>
        <w:pStyle w:val="NoSpacing"/>
        <w:rPr>
          <w:rFonts w:ascii="Times New Roman" w:hAnsi="Times New Roman" w:cs="Times New Roman"/>
          <w:lang w:val="en-US"/>
        </w:rPr>
      </w:pPr>
    </w:p>
    <w:p w14:paraId="079CA01C" w14:textId="77777777" w:rsidR="005D39C9" w:rsidRDefault="005D39C9" w:rsidP="005D39C9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19 February 2026</w:t>
      </w:r>
    </w:p>
    <w:p w14:paraId="67725DEE" w14:textId="75681A77" w:rsidR="008D38F1" w:rsidRDefault="008D38F1" w:rsidP="005D39C9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18 October 2026</w:t>
      </w:r>
    </w:p>
    <w:p w14:paraId="7D4C0A5D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098BBE" w14:textId="77777777" w:rsidR="00D42ECA" w:rsidRDefault="00D42ECA" w:rsidP="00086E2C">
      <w:pPr>
        <w:spacing w:after="0" w:line="240" w:lineRule="auto"/>
      </w:pPr>
      <w:r>
        <w:separator/>
      </w:r>
    </w:p>
  </w:endnote>
  <w:endnote w:type="continuationSeparator" w:id="0">
    <w:p w14:paraId="34578A05" w14:textId="77777777" w:rsidR="00D42ECA" w:rsidRDefault="00D42ECA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D9F2C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25D93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144FA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4CB56D" w14:textId="77777777" w:rsidR="00D42ECA" w:rsidRDefault="00D42ECA" w:rsidP="00086E2C">
      <w:pPr>
        <w:spacing w:after="0" w:line="240" w:lineRule="auto"/>
      </w:pPr>
      <w:r>
        <w:separator/>
      </w:r>
    </w:p>
  </w:footnote>
  <w:footnote w:type="continuationSeparator" w:id="0">
    <w:p w14:paraId="198CF5DF" w14:textId="77777777" w:rsidR="00D42ECA" w:rsidRDefault="00D42ECA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5D1E9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9162D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42B31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9C9"/>
    <w:rsid w:val="00086E2C"/>
    <w:rsid w:val="000A2E7A"/>
    <w:rsid w:val="002244B7"/>
    <w:rsid w:val="00314D94"/>
    <w:rsid w:val="005D39C9"/>
    <w:rsid w:val="00617568"/>
    <w:rsid w:val="006E68FA"/>
    <w:rsid w:val="008D38F1"/>
    <w:rsid w:val="00996AE5"/>
    <w:rsid w:val="00A21FA7"/>
    <w:rsid w:val="00C44CAD"/>
    <w:rsid w:val="00D42E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288390"/>
  <w15:chartTrackingRefBased/>
  <w15:docId w15:val="{22DD0932-E0F4-4A5A-B455-89105BEBA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5D39C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D39C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5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63</Words>
  <Characters>361</Characters>
  <Application>Microsoft Office Word</Application>
  <DocSecurity>0</DocSecurity>
  <Lines>3</Lines>
  <Paragraphs>1</Paragraphs>
  <ScaleCrop>false</ScaleCrop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2026-02-20T22:47:00Z</dcterms:created>
  <dcterms:modified xsi:type="dcterms:W3CDTF">2026-10-18T10:35:00Z</dcterms:modified>
</cp:coreProperties>
</file>