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EC6F6" w14:textId="77777777" w:rsidR="00E66DEC" w:rsidRDefault="00E66DEC" w:rsidP="00E66DEC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DEEN</w:t>
      </w:r>
      <w:r>
        <w:rPr>
          <w:rFonts w:cs="Times New Roman"/>
        </w:rPr>
        <w:t xml:space="preserve">          (fl.1401)</w:t>
      </w:r>
    </w:p>
    <w:p w14:paraId="7363AA99" w14:textId="77777777" w:rsidR="00E66DEC" w:rsidRDefault="00E66DEC" w:rsidP="00E66DEC">
      <w:pPr>
        <w:pStyle w:val="NoSpacing"/>
        <w:rPr>
          <w:rFonts w:cs="Times New Roman"/>
        </w:rPr>
      </w:pPr>
      <w:r>
        <w:rPr>
          <w:rFonts w:cs="Times New Roman"/>
        </w:rPr>
        <w:t>of Melton, Suffolk.</w:t>
      </w:r>
    </w:p>
    <w:p w14:paraId="5194AA9D" w14:textId="77777777" w:rsidR="00E66DEC" w:rsidRDefault="00E66DEC" w:rsidP="00E66DEC">
      <w:pPr>
        <w:pStyle w:val="NoSpacing"/>
        <w:rPr>
          <w:rFonts w:cs="Times New Roman"/>
        </w:rPr>
      </w:pPr>
    </w:p>
    <w:p w14:paraId="4F622CC4" w14:textId="77777777" w:rsidR="00E66DEC" w:rsidRDefault="00E66DEC" w:rsidP="00E66DEC">
      <w:pPr>
        <w:pStyle w:val="NoSpacing"/>
        <w:rPr>
          <w:rFonts w:cs="Times New Roman"/>
        </w:rPr>
      </w:pPr>
    </w:p>
    <w:p w14:paraId="045C2BFB" w14:textId="77777777" w:rsidR="00E66DEC" w:rsidRDefault="00E66DEC" w:rsidP="00E66DEC">
      <w:pPr>
        <w:pStyle w:val="NoSpacing"/>
        <w:rPr>
          <w:rFonts w:cs="Times New Roman"/>
        </w:rPr>
      </w:pPr>
      <w:r>
        <w:rPr>
          <w:rFonts w:cs="Times New Roman"/>
        </w:rPr>
        <w:t>27 Jul.1401</w:t>
      </w:r>
      <w:r>
        <w:rPr>
          <w:rFonts w:cs="Times New Roman"/>
        </w:rPr>
        <w:tab/>
        <w:t>He sold wheat to John Stampes of Ipswich(q.v.).</w:t>
      </w:r>
    </w:p>
    <w:p w14:paraId="5F0FE851" w14:textId="77777777" w:rsidR="00E66DEC" w:rsidRDefault="00E66DEC" w:rsidP="00E66DEC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(“Late Medieval Ipswich, Trade and Industry” by Nicholas </w:t>
      </w:r>
      <w:proofErr w:type="spellStart"/>
      <w:r>
        <w:rPr>
          <w:rFonts w:cs="Times New Roman"/>
        </w:rPr>
        <w:t>R.Amor</w:t>
      </w:r>
      <w:proofErr w:type="spellEnd"/>
      <w:r>
        <w:rPr>
          <w:rFonts w:cs="Times New Roman"/>
        </w:rPr>
        <w:t xml:space="preserve">, </w:t>
      </w:r>
    </w:p>
    <w:p w14:paraId="005044BF" w14:textId="77777777" w:rsidR="00E66DEC" w:rsidRDefault="00E66DEC" w:rsidP="00E66DEC">
      <w:pPr>
        <w:pStyle w:val="NoSpacing"/>
        <w:ind w:left="720" w:firstLine="720"/>
        <w:rPr>
          <w:rFonts w:cs="Times New Roman"/>
        </w:rPr>
      </w:pPr>
      <w:r>
        <w:rPr>
          <w:rFonts w:cs="Times New Roman"/>
        </w:rPr>
        <w:t>published in 2011, published by the Boydell Press p.98)</w:t>
      </w:r>
    </w:p>
    <w:p w14:paraId="2269F448" w14:textId="77777777" w:rsidR="00E66DEC" w:rsidRDefault="00E66DEC" w:rsidP="00E66DEC">
      <w:pPr>
        <w:pStyle w:val="NoSpacing"/>
        <w:rPr>
          <w:rFonts w:cs="Times New Roman"/>
        </w:rPr>
      </w:pPr>
    </w:p>
    <w:p w14:paraId="55CD3E08" w14:textId="77777777" w:rsidR="00E66DEC" w:rsidRDefault="00E66DEC" w:rsidP="00E66DEC">
      <w:pPr>
        <w:pStyle w:val="NoSpacing"/>
        <w:rPr>
          <w:rFonts w:cs="Times New Roman"/>
        </w:rPr>
      </w:pPr>
    </w:p>
    <w:p w14:paraId="3DD192E5" w14:textId="77777777" w:rsidR="00E66DEC" w:rsidRDefault="00E66DEC" w:rsidP="00E66DEC">
      <w:pPr>
        <w:pStyle w:val="NoSpacing"/>
        <w:rPr>
          <w:rFonts w:cs="Times New Roman"/>
        </w:rPr>
      </w:pPr>
      <w:r>
        <w:rPr>
          <w:rFonts w:cs="Times New Roman"/>
        </w:rPr>
        <w:t>7 June 2026</w:t>
      </w:r>
    </w:p>
    <w:p w14:paraId="2A68C73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C9DDD" w14:textId="77777777" w:rsidR="006E1C6A" w:rsidRDefault="006E1C6A" w:rsidP="00086E2C">
      <w:pPr>
        <w:spacing w:after="0" w:line="240" w:lineRule="auto"/>
      </w:pPr>
      <w:r>
        <w:separator/>
      </w:r>
    </w:p>
  </w:endnote>
  <w:endnote w:type="continuationSeparator" w:id="0">
    <w:p w14:paraId="7812FA20" w14:textId="77777777" w:rsidR="006E1C6A" w:rsidRDefault="006E1C6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60F9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4BC6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423F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7D6DF" w14:textId="77777777" w:rsidR="006E1C6A" w:rsidRDefault="006E1C6A" w:rsidP="00086E2C">
      <w:pPr>
        <w:spacing w:after="0" w:line="240" w:lineRule="auto"/>
      </w:pPr>
      <w:r>
        <w:separator/>
      </w:r>
    </w:p>
  </w:footnote>
  <w:footnote w:type="continuationSeparator" w:id="0">
    <w:p w14:paraId="0AF972EF" w14:textId="77777777" w:rsidR="006E1C6A" w:rsidRDefault="006E1C6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43FC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C3C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2065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EC"/>
    <w:rsid w:val="00086E2C"/>
    <w:rsid w:val="000A2E7A"/>
    <w:rsid w:val="002244B7"/>
    <w:rsid w:val="00314D94"/>
    <w:rsid w:val="005129B1"/>
    <w:rsid w:val="005435B9"/>
    <w:rsid w:val="00617568"/>
    <w:rsid w:val="006E1C6A"/>
    <w:rsid w:val="006E68FA"/>
    <w:rsid w:val="008E56AD"/>
    <w:rsid w:val="00AF65CA"/>
    <w:rsid w:val="00E66DE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2593D"/>
  <w15:chartTrackingRefBased/>
  <w15:docId w15:val="{7921B6DF-F991-43E2-A8DA-8F1FB901F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2026-06-10T19:45:00Z</dcterms:created>
  <dcterms:modified xsi:type="dcterms:W3CDTF">2026-06-10T19:45:00Z</dcterms:modified>
</cp:coreProperties>
</file>