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B35DD" w14:textId="77777777" w:rsidR="00C70044" w:rsidRDefault="00C70044" w:rsidP="00C7004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DECON</w:t>
      </w:r>
      <w:r>
        <w:rPr>
          <w:rFonts w:ascii="Times New Roman" w:hAnsi="Times New Roman" w:cs="Times New Roman"/>
          <w:lang w:val="en-US"/>
        </w:rPr>
        <w:t xml:space="preserve">       (fl.1457)</w:t>
      </w:r>
    </w:p>
    <w:p w14:paraId="77AE4389" w14:textId="77777777" w:rsidR="00C70044" w:rsidRDefault="00C70044" w:rsidP="00C7004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Armourer.</w:t>
      </w:r>
    </w:p>
    <w:p w14:paraId="7361E051" w14:textId="77777777" w:rsidR="00C70044" w:rsidRDefault="00C70044" w:rsidP="00C70044">
      <w:pPr>
        <w:pStyle w:val="NoSpacing"/>
        <w:rPr>
          <w:rFonts w:ascii="Times New Roman" w:hAnsi="Times New Roman" w:cs="Times New Roman"/>
          <w:lang w:val="en-US"/>
        </w:rPr>
      </w:pPr>
    </w:p>
    <w:p w14:paraId="0CE785E1" w14:textId="77777777" w:rsidR="00C70044" w:rsidRDefault="00C70044" w:rsidP="00C70044">
      <w:pPr>
        <w:pStyle w:val="NoSpacing"/>
        <w:rPr>
          <w:rFonts w:ascii="Times New Roman" w:hAnsi="Times New Roman" w:cs="Times New Roman"/>
          <w:lang w:val="en-US"/>
        </w:rPr>
      </w:pPr>
    </w:p>
    <w:p w14:paraId="2907C55B" w14:textId="77777777" w:rsidR="00C70044" w:rsidRDefault="00C70044" w:rsidP="00C7004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1457</w:t>
      </w:r>
      <w:r>
        <w:rPr>
          <w:rFonts w:ascii="Times New Roman" w:hAnsi="Times New Roman" w:cs="Times New Roman"/>
          <w:lang w:val="en-US"/>
        </w:rPr>
        <w:tab/>
        <w:t xml:space="preserve">The King brought a plaint against him and 4 others for the redemption of </w:t>
      </w:r>
    </w:p>
    <w:p w14:paraId="2A2B0BE0" w14:textId="77777777" w:rsidR="00C70044" w:rsidRDefault="00C70044" w:rsidP="00C7004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Thomas Belamy on suspicion of felony.</w:t>
      </w:r>
    </w:p>
    <w:p w14:paraId="507365B8" w14:textId="77777777" w:rsidR="00C70044" w:rsidRDefault="00C70044" w:rsidP="00C7004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4933E6">
          <w:rPr>
            <w:rStyle w:val="Hyperlink"/>
            <w:rFonts w:ascii="Times New Roman" w:hAnsi="Times New Roman" w:cs="Times New Roman"/>
            <w:lang w:val="en-US"/>
          </w:rPr>
          <w:t>https://waalt.uh.edu/index.php/KB27/783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6121969" w14:textId="77777777" w:rsidR="00C70044" w:rsidRDefault="00C70044" w:rsidP="00C70044">
      <w:pPr>
        <w:pStyle w:val="NoSpacing"/>
        <w:rPr>
          <w:rFonts w:ascii="Times New Roman" w:hAnsi="Times New Roman" w:cs="Times New Roman"/>
          <w:lang w:val="en-US"/>
        </w:rPr>
      </w:pPr>
    </w:p>
    <w:p w14:paraId="2F65BB9E" w14:textId="77777777" w:rsidR="00C70044" w:rsidRDefault="00C70044" w:rsidP="00C70044">
      <w:pPr>
        <w:pStyle w:val="NoSpacing"/>
        <w:rPr>
          <w:rFonts w:ascii="Times New Roman" w:hAnsi="Times New Roman" w:cs="Times New Roman"/>
          <w:lang w:val="en-US"/>
        </w:rPr>
      </w:pPr>
    </w:p>
    <w:p w14:paraId="6CDB7A95" w14:textId="77777777" w:rsidR="00C70044" w:rsidRDefault="00C70044" w:rsidP="00C7004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 January 2026</w:t>
      </w:r>
    </w:p>
    <w:p w14:paraId="01F16B4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F92AD" w14:textId="77777777" w:rsidR="002746E3" w:rsidRDefault="002746E3" w:rsidP="00086E2C">
      <w:pPr>
        <w:spacing w:after="0" w:line="240" w:lineRule="auto"/>
      </w:pPr>
      <w:r>
        <w:separator/>
      </w:r>
    </w:p>
  </w:endnote>
  <w:endnote w:type="continuationSeparator" w:id="0">
    <w:p w14:paraId="1078D64E" w14:textId="77777777" w:rsidR="002746E3" w:rsidRDefault="002746E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E621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C064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A15D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138DB" w14:textId="77777777" w:rsidR="002746E3" w:rsidRDefault="002746E3" w:rsidP="00086E2C">
      <w:pPr>
        <w:spacing w:after="0" w:line="240" w:lineRule="auto"/>
      </w:pPr>
      <w:r>
        <w:separator/>
      </w:r>
    </w:p>
  </w:footnote>
  <w:footnote w:type="continuationSeparator" w:id="0">
    <w:p w14:paraId="44BEF696" w14:textId="77777777" w:rsidR="002746E3" w:rsidRDefault="002746E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B042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59E8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C753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044"/>
    <w:rsid w:val="00086E2C"/>
    <w:rsid w:val="000A2E7A"/>
    <w:rsid w:val="000C7D27"/>
    <w:rsid w:val="002244B7"/>
    <w:rsid w:val="002746E3"/>
    <w:rsid w:val="00314D94"/>
    <w:rsid w:val="00617568"/>
    <w:rsid w:val="006E68FA"/>
    <w:rsid w:val="00C7004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F1C8F"/>
  <w15:chartTrackingRefBased/>
  <w15:docId w15:val="{687E8C67-674D-4D7E-997F-7C3DC2DE9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7004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7004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33</Words>
  <Characters>187</Characters>
  <Application>Microsoft Office Word</Application>
  <DocSecurity>0</DocSecurity>
  <Lines>10</Lines>
  <Paragraphs>6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2026-01-03T21:21:00Z</dcterms:created>
  <dcterms:modified xsi:type="dcterms:W3CDTF">2026-01-03T21:24:00Z</dcterms:modified>
</cp:coreProperties>
</file>