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1A2A3" w14:textId="77777777" w:rsidR="00DE0DCA" w:rsidRDefault="00DE0DCA" w:rsidP="00DE0D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DEBYWE</w:t>
      </w:r>
      <w:r>
        <w:rPr>
          <w:rFonts w:cs="Times New Roman"/>
          <w:szCs w:val="24"/>
        </w:rPr>
        <w:t xml:space="preserve">       (fl.1424)</w:t>
      </w:r>
    </w:p>
    <w:p w14:paraId="024928ED" w14:textId="77777777" w:rsidR="00DE0DCA" w:rsidRDefault="00DE0DCA" w:rsidP="00DE0DCA">
      <w:pPr>
        <w:pStyle w:val="NoSpacing"/>
        <w:rPr>
          <w:rFonts w:cs="Times New Roman"/>
          <w:szCs w:val="24"/>
        </w:rPr>
      </w:pPr>
    </w:p>
    <w:p w14:paraId="4BB3BA2E" w14:textId="77777777" w:rsidR="00DE0DCA" w:rsidRDefault="00DE0DCA" w:rsidP="00DE0DCA">
      <w:pPr>
        <w:pStyle w:val="NoSpacing"/>
        <w:rPr>
          <w:rFonts w:cs="Times New Roman"/>
          <w:szCs w:val="24"/>
        </w:rPr>
      </w:pPr>
    </w:p>
    <w:p w14:paraId="48FA4563" w14:textId="77777777" w:rsidR="00DE0DCA" w:rsidRDefault="00DE0DCA" w:rsidP="00DE0D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made a plaint of debt against John Unknown of Westminster(q.v.), John</w:t>
      </w:r>
    </w:p>
    <w:p w14:paraId="4444CD2B" w14:textId="77777777" w:rsidR="00DE0DCA" w:rsidRDefault="00DE0DCA" w:rsidP="00DE0D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Walkyngton</w:t>
      </w:r>
      <w:proofErr w:type="spellEnd"/>
      <w:r>
        <w:rPr>
          <w:rFonts w:cs="Times New Roman"/>
          <w:szCs w:val="24"/>
        </w:rPr>
        <w:t xml:space="preserve"> of Grafton(q.v.) and Richard Ordymere of </w:t>
      </w:r>
      <w:proofErr w:type="spellStart"/>
      <w:r>
        <w:rPr>
          <w:rFonts w:cs="Times New Roman"/>
          <w:szCs w:val="24"/>
        </w:rPr>
        <w:t>Ludbroke</w:t>
      </w:r>
      <w:proofErr w:type="spellEnd"/>
      <w:r>
        <w:rPr>
          <w:rFonts w:cs="Times New Roman"/>
          <w:szCs w:val="24"/>
        </w:rPr>
        <w:t>,</w:t>
      </w:r>
    </w:p>
    <w:p w14:paraId="1E7FBB2C" w14:textId="77777777" w:rsidR="00DE0DCA" w:rsidRDefault="00DE0DCA" w:rsidP="00DE0D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Gloucestershire.     ( </w:t>
      </w:r>
      <w:hyperlink r:id="rId6" w:history="1">
        <w:r w:rsidRPr="006A5E3F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253C4494" w14:textId="77777777" w:rsidR="00DE0DCA" w:rsidRDefault="00DE0DCA" w:rsidP="00DE0DCA">
      <w:pPr>
        <w:pStyle w:val="NoSpacing"/>
        <w:rPr>
          <w:rFonts w:cs="Times New Roman"/>
          <w:szCs w:val="24"/>
        </w:rPr>
      </w:pPr>
    </w:p>
    <w:p w14:paraId="141FA115" w14:textId="77777777" w:rsidR="00DE0DCA" w:rsidRDefault="00DE0DCA" w:rsidP="00DE0DCA">
      <w:pPr>
        <w:pStyle w:val="NoSpacing"/>
        <w:rPr>
          <w:rFonts w:cs="Times New Roman"/>
          <w:szCs w:val="24"/>
        </w:rPr>
      </w:pPr>
    </w:p>
    <w:p w14:paraId="1C7368C4" w14:textId="77777777" w:rsidR="00DE0DCA" w:rsidRDefault="00DE0DCA" w:rsidP="00DE0D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March 2026</w:t>
      </w:r>
    </w:p>
    <w:p w14:paraId="7DE7C08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4566" w14:textId="77777777" w:rsidR="00700970" w:rsidRDefault="00700970" w:rsidP="00086E2C">
      <w:pPr>
        <w:spacing w:after="0" w:line="240" w:lineRule="auto"/>
      </w:pPr>
      <w:r>
        <w:separator/>
      </w:r>
    </w:p>
  </w:endnote>
  <w:endnote w:type="continuationSeparator" w:id="0">
    <w:p w14:paraId="0FDA3B14" w14:textId="77777777" w:rsidR="00700970" w:rsidRDefault="007009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3B3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2CA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DEF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5ECA" w14:textId="77777777" w:rsidR="00700970" w:rsidRDefault="00700970" w:rsidP="00086E2C">
      <w:pPr>
        <w:spacing w:after="0" w:line="240" w:lineRule="auto"/>
      </w:pPr>
      <w:r>
        <w:separator/>
      </w:r>
    </w:p>
  </w:footnote>
  <w:footnote w:type="continuationSeparator" w:id="0">
    <w:p w14:paraId="141192AF" w14:textId="77777777" w:rsidR="00700970" w:rsidRDefault="007009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D90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87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200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CA"/>
    <w:rsid w:val="00086E2C"/>
    <w:rsid w:val="000A2E7A"/>
    <w:rsid w:val="001D1CE2"/>
    <w:rsid w:val="002244B7"/>
    <w:rsid w:val="00314D94"/>
    <w:rsid w:val="00617568"/>
    <w:rsid w:val="006E68FA"/>
    <w:rsid w:val="00700970"/>
    <w:rsid w:val="00DE0D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F1B2B"/>
  <w15:chartTrackingRefBased/>
  <w15:docId w15:val="{A5396B38-F6AF-4492-BF17-BEBA3A36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E0DC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E0D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269</Characters>
  <Application>Microsoft Office Word</Application>
  <DocSecurity>0</DocSecurity>
  <Lines>12</Lines>
  <Paragraphs>6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2026-03-27T17:42:00Z</dcterms:created>
  <dcterms:modified xsi:type="dcterms:W3CDTF">2026-03-27T17:42:00Z</dcterms:modified>
</cp:coreProperties>
</file>