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AF8A2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Mary DEBENHAM</w:t>
      </w:r>
      <w:r>
        <w:rPr>
          <w:rFonts w:ascii="Times New Roman" w:hAnsi="Times New Roman" w:cs="Times New Roman"/>
          <w:lang w:val="en-US"/>
        </w:rPr>
        <w:t xml:space="preserve">         (fl.1490)</w:t>
      </w:r>
    </w:p>
    <w:p w14:paraId="6B21328B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Nayland, Suffolk. </w:t>
      </w:r>
    </w:p>
    <w:p w14:paraId="739CFA93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</w:p>
    <w:p w14:paraId="6845D1CF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</w:p>
    <w:p w14:paraId="598EEE81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John(q.v.)</w:t>
      </w:r>
    </w:p>
    <w:p w14:paraId="5B60B1D0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E02DE7">
          <w:rPr>
            <w:rStyle w:val="Hyperlink"/>
            <w:rFonts w:ascii="Times New Roman" w:hAnsi="Times New Roman" w:cs="Times New Roman"/>
            <w:lang w:val="en-US"/>
          </w:rPr>
          <w:t>https://waalt.uh.edu/index.php/KB27/914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792686F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</w:p>
    <w:p w14:paraId="36BD2512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</w:p>
    <w:p w14:paraId="1143E69A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1490</w:t>
      </w:r>
      <w:r>
        <w:rPr>
          <w:rFonts w:ascii="Times New Roman" w:hAnsi="Times New Roman" w:cs="Times New Roman"/>
          <w:lang w:val="en-US"/>
        </w:rPr>
        <w:tab/>
        <w:t>Joan Hammond, widow(q.v.), brought a plaint of trespass in a close against</w:t>
      </w:r>
    </w:p>
    <w:p w14:paraId="74F26B39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them and Geoffrey Broun of Nayland(q.v.).   (ibid.)</w:t>
      </w:r>
    </w:p>
    <w:p w14:paraId="13085C47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</w:p>
    <w:p w14:paraId="42C8B8EE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</w:p>
    <w:p w14:paraId="296B5196" w14:textId="77777777" w:rsidR="00DA3260" w:rsidRDefault="00DA3260" w:rsidP="00DA326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16 April 2026</w:t>
      </w:r>
    </w:p>
    <w:p w14:paraId="7A7D9AE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2D5B8" w14:textId="77777777" w:rsidR="00906F0C" w:rsidRDefault="00906F0C" w:rsidP="00086E2C">
      <w:pPr>
        <w:spacing w:after="0" w:line="240" w:lineRule="auto"/>
      </w:pPr>
      <w:r>
        <w:separator/>
      </w:r>
    </w:p>
  </w:endnote>
  <w:endnote w:type="continuationSeparator" w:id="0">
    <w:p w14:paraId="4900B808" w14:textId="77777777" w:rsidR="00906F0C" w:rsidRDefault="00906F0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6ADD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5104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ACEEE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5B118" w14:textId="77777777" w:rsidR="00906F0C" w:rsidRDefault="00906F0C" w:rsidP="00086E2C">
      <w:pPr>
        <w:spacing w:after="0" w:line="240" w:lineRule="auto"/>
      </w:pPr>
      <w:r>
        <w:separator/>
      </w:r>
    </w:p>
  </w:footnote>
  <w:footnote w:type="continuationSeparator" w:id="0">
    <w:p w14:paraId="491EA904" w14:textId="77777777" w:rsidR="00906F0C" w:rsidRDefault="00906F0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94E4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6033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5A6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260"/>
    <w:rsid w:val="00086E2C"/>
    <w:rsid w:val="000A2E7A"/>
    <w:rsid w:val="002244B7"/>
    <w:rsid w:val="00314D94"/>
    <w:rsid w:val="00617568"/>
    <w:rsid w:val="006E68FA"/>
    <w:rsid w:val="007A02DE"/>
    <w:rsid w:val="00906F0C"/>
    <w:rsid w:val="00DA3260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604CF"/>
  <w15:chartTrackingRefBased/>
  <w15:docId w15:val="{2F6F61E2-384E-453D-AEAB-410E9B85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DA326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326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279</Characters>
  <Application>Microsoft Office Word</Application>
  <DocSecurity>0</DocSecurity>
  <Lines>15</Lines>
  <Paragraphs>9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2026-04-18T06:58:00Z</dcterms:created>
  <dcterms:modified xsi:type="dcterms:W3CDTF">2026-04-18T06:58:00Z</dcterms:modified>
</cp:coreProperties>
</file>