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D7AA3" w14:textId="77777777" w:rsidR="00D24C88" w:rsidRDefault="00D24C88" w:rsidP="00D24C88">
      <w:pPr>
        <w:pStyle w:val="NoSpacing"/>
      </w:pPr>
      <w:r>
        <w:rPr>
          <w:u w:val="single"/>
        </w:rPr>
        <w:t>Thomas DAWSON</w:t>
      </w:r>
      <w:r>
        <w:t xml:space="preserve">        (fl.1485)</w:t>
      </w:r>
    </w:p>
    <w:p w14:paraId="74269C33" w14:textId="77777777" w:rsidR="00D24C88" w:rsidRDefault="00D24C88" w:rsidP="00D24C88">
      <w:pPr>
        <w:pStyle w:val="NoSpacing"/>
      </w:pPr>
    </w:p>
    <w:p w14:paraId="08433A54" w14:textId="77777777" w:rsidR="00D24C88" w:rsidRDefault="00D24C88" w:rsidP="00D24C88">
      <w:pPr>
        <w:pStyle w:val="NoSpacing"/>
      </w:pPr>
    </w:p>
    <w:p w14:paraId="16216E47" w14:textId="77777777" w:rsidR="00D24C88" w:rsidRDefault="00D24C88" w:rsidP="00D24C88">
      <w:pPr>
        <w:pStyle w:val="NoSpacing"/>
      </w:pPr>
      <w:r>
        <w:t xml:space="preserve">He and Michael Wharton of </w:t>
      </w:r>
      <w:proofErr w:type="spellStart"/>
      <w:r>
        <w:t>Garmescale</w:t>
      </w:r>
      <w:proofErr w:type="spellEnd"/>
      <w:r>
        <w:t xml:space="preserve"> Wood.</w:t>
      </w:r>
    </w:p>
    <w:p w14:paraId="1B905164" w14:textId="77777777" w:rsidR="00D24C88" w:rsidRDefault="00D24C88" w:rsidP="00D24C88">
      <w:pPr>
        <w:pStyle w:val="NoSpacing"/>
      </w:pPr>
      <w:r w:rsidRPr="00981558">
        <w:t xml:space="preserve">(“The Lordship of Middleham in 1465-6 and 1473-4 edited by Livia </w:t>
      </w:r>
    </w:p>
    <w:p w14:paraId="0A8F3AA1" w14:textId="77777777" w:rsidR="00D24C88" w:rsidRDefault="00D24C88" w:rsidP="00D24C88">
      <w:pPr>
        <w:pStyle w:val="NoSpacing"/>
      </w:pPr>
      <w:r w:rsidRPr="00981558">
        <w:t>Vissa-Fuchs,</w:t>
      </w:r>
      <w:r>
        <w:t xml:space="preserve"> </w:t>
      </w:r>
      <w:r w:rsidRPr="00981558">
        <w:t>Jonathan Mackman and Anne F. Sutton” published by the York History Trust in</w:t>
      </w:r>
      <w:r>
        <w:t xml:space="preserve"> </w:t>
      </w:r>
      <w:r w:rsidRPr="00981558">
        <w:t>association with Shaun Tyas, 2023 p.</w:t>
      </w:r>
      <w:r>
        <w:t>94-5)</w:t>
      </w:r>
    </w:p>
    <w:p w14:paraId="33C8E90A" w14:textId="77777777" w:rsidR="00D24C88" w:rsidRDefault="00D24C88" w:rsidP="00D24C88">
      <w:pPr>
        <w:pStyle w:val="NoSpacing"/>
      </w:pPr>
    </w:p>
    <w:p w14:paraId="3DA0E11A" w14:textId="77777777" w:rsidR="00D24C88" w:rsidRDefault="00D24C88" w:rsidP="00D24C88">
      <w:pPr>
        <w:pStyle w:val="NoSpacing"/>
      </w:pPr>
    </w:p>
    <w:p w14:paraId="5FE86C53" w14:textId="77777777" w:rsidR="00D24C88" w:rsidRDefault="00D24C88" w:rsidP="00D24C88">
      <w:pPr>
        <w:pStyle w:val="NoSpacing"/>
      </w:pPr>
      <w:r>
        <w:tab/>
        <w:t>1485</w:t>
      </w:r>
      <w:r>
        <w:tab/>
        <w:t>They provided fuel for lead smelting in Kettlewell.   (ibid.)</w:t>
      </w:r>
    </w:p>
    <w:p w14:paraId="729089BC" w14:textId="77777777" w:rsidR="00D24C88" w:rsidRDefault="00D24C88" w:rsidP="00D24C88">
      <w:pPr>
        <w:pStyle w:val="NoSpacing"/>
      </w:pPr>
    </w:p>
    <w:p w14:paraId="2E00EC7B" w14:textId="77777777" w:rsidR="00D24C88" w:rsidRDefault="00D24C88" w:rsidP="00D24C88">
      <w:pPr>
        <w:pStyle w:val="NoSpacing"/>
      </w:pPr>
    </w:p>
    <w:p w14:paraId="747CF5D5" w14:textId="77777777" w:rsidR="00D24C88" w:rsidRDefault="00D24C88" w:rsidP="00D24C88">
      <w:pPr>
        <w:pStyle w:val="NoSpacing"/>
      </w:pPr>
      <w:r>
        <w:t>27 February 2026</w:t>
      </w:r>
    </w:p>
    <w:p w14:paraId="388053C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E1E3A" w14:textId="77777777" w:rsidR="004369B0" w:rsidRDefault="004369B0" w:rsidP="00086E2C">
      <w:pPr>
        <w:spacing w:after="0" w:line="240" w:lineRule="auto"/>
      </w:pPr>
      <w:r>
        <w:separator/>
      </w:r>
    </w:p>
  </w:endnote>
  <w:endnote w:type="continuationSeparator" w:id="0">
    <w:p w14:paraId="1DC8F221" w14:textId="77777777" w:rsidR="004369B0" w:rsidRDefault="004369B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A43B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55FF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3B4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FDE31" w14:textId="77777777" w:rsidR="004369B0" w:rsidRDefault="004369B0" w:rsidP="00086E2C">
      <w:pPr>
        <w:spacing w:after="0" w:line="240" w:lineRule="auto"/>
      </w:pPr>
      <w:r>
        <w:separator/>
      </w:r>
    </w:p>
  </w:footnote>
  <w:footnote w:type="continuationSeparator" w:id="0">
    <w:p w14:paraId="504BA273" w14:textId="77777777" w:rsidR="004369B0" w:rsidRDefault="004369B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5B5A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6343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7DC2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C88"/>
    <w:rsid w:val="00086E2C"/>
    <w:rsid w:val="000A2E7A"/>
    <w:rsid w:val="002244B7"/>
    <w:rsid w:val="00314D94"/>
    <w:rsid w:val="004369B0"/>
    <w:rsid w:val="004773FD"/>
    <w:rsid w:val="00617568"/>
    <w:rsid w:val="006E68FA"/>
    <w:rsid w:val="00D24C8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87B22"/>
  <w15:chartTrackingRefBased/>
  <w15:docId w15:val="{B61B16DD-E120-4358-9E25-D7374E459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24C88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54</Words>
  <Characters>291</Characters>
  <Application>Microsoft Office Word</Application>
  <DocSecurity>0</DocSecurity>
  <Lines>13</Lines>
  <Paragraphs>6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2026-02-27T21:46:00Z</dcterms:created>
  <dcterms:modified xsi:type="dcterms:W3CDTF">2026-02-27T21:46:00Z</dcterms:modified>
</cp:coreProperties>
</file>