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91AF" w14:textId="4DAC703F" w:rsidR="009B5A5A" w:rsidRDefault="009B5A5A" w:rsidP="009B5A5A">
      <w:pPr>
        <w:pStyle w:val="NoSpacing"/>
        <w:rPr>
          <w:lang w:val="en-US"/>
        </w:rPr>
      </w:pPr>
      <w:r>
        <w:rPr>
          <w:u w:val="single"/>
          <w:lang w:val="en-US"/>
        </w:rPr>
        <w:t>John DAWSON</w:t>
      </w:r>
      <w:r>
        <w:rPr>
          <w:lang w:val="en-US"/>
        </w:rPr>
        <w:t xml:space="preserve">       (fl.1456)</w:t>
      </w:r>
    </w:p>
    <w:p w14:paraId="7A873E81" w14:textId="0C6BC9B6" w:rsidR="009B5A5A" w:rsidRDefault="009B5A5A" w:rsidP="009B5A5A">
      <w:pPr>
        <w:pStyle w:val="NoSpacing"/>
        <w:rPr>
          <w:lang w:val="en-US"/>
        </w:rPr>
      </w:pPr>
      <w:r>
        <w:rPr>
          <w:lang w:val="en-US"/>
        </w:rPr>
        <w:t>of London. Bladesmith.</w:t>
      </w:r>
    </w:p>
    <w:p w14:paraId="34C42673" w14:textId="77777777" w:rsidR="009B5A5A" w:rsidRDefault="009B5A5A" w:rsidP="009B5A5A">
      <w:pPr>
        <w:pStyle w:val="NoSpacing"/>
        <w:rPr>
          <w:lang w:val="en-US"/>
        </w:rPr>
      </w:pPr>
    </w:p>
    <w:p w14:paraId="02712AE5" w14:textId="77777777" w:rsidR="009B5A5A" w:rsidRPr="009C2390" w:rsidRDefault="009B5A5A" w:rsidP="009B5A5A">
      <w:pPr>
        <w:pStyle w:val="NoSpacing"/>
        <w:rPr>
          <w:rFonts w:cs="Times New Roman"/>
          <w:lang w:val="en-US"/>
        </w:rPr>
      </w:pPr>
    </w:p>
    <w:p w14:paraId="38217343" w14:textId="68DBFDAA" w:rsidR="009C2390" w:rsidRDefault="009B5A5A" w:rsidP="009C2390">
      <w:pPr>
        <w:pStyle w:val="NoSpacing"/>
        <w:rPr>
          <w:lang w:val="en-US"/>
        </w:rPr>
      </w:pPr>
      <w:r w:rsidRPr="009C2390">
        <w:rPr>
          <w:lang w:val="en-US"/>
        </w:rPr>
        <w:tab/>
        <w:t>1456</w:t>
      </w:r>
      <w:r w:rsidRPr="009C2390">
        <w:rPr>
          <w:lang w:val="en-US"/>
        </w:rPr>
        <w:tab/>
        <w:t xml:space="preserve">He was involved in a recognisance </w:t>
      </w:r>
      <w:r w:rsidR="009C2390">
        <w:rPr>
          <w:lang w:val="en-US"/>
        </w:rPr>
        <w:t>to keep the peace between Thomas</w:t>
      </w:r>
    </w:p>
    <w:p w14:paraId="20C1B067" w14:textId="75F7199E" w:rsidR="009C2390" w:rsidRDefault="009C2390" w:rsidP="009C239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Fox and several members of Staple Inn, an Inn of Chancery.</w:t>
      </w:r>
    </w:p>
    <w:p w14:paraId="1912E85C" w14:textId="43CAE0E8" w:rsidR="009C2390" w:rsidRDefault="009C2390" w:rsidP="009C239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 Medieval Londoners database (</w:t>
      </w:r>
      <w:hyperlink r:id="rId6" w:history="1">
        <w:r w:rsidRPr="007D3F06">
          <w:rPr>
            <w:rStyle w:val="Hyperlink"/>
            <w:lang w:val="en-US"/>
          </w:rPr>
          <w:t>www.mld.ace.fordham.edu</w:t>
        </w:r>
      </w:hyperlink>
      <w:r>
        <w:rPr>
          <w:lang w:val="en-US"/>
        </w:rPr>
        <w:t xml:space="preserve"> ), person</w:t>
      </w:r>
    </w:p>
    <w:p w14:paraId="2E8CFC29" w14:textId="3087F16E" w:rsidR="009C2390" w:rsidRDefault="009C2390" w:rsidP="009C239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reference 31361 ).</w:t>
      </w:r>
    </w:p>
    <w:p w14:paraId="12912CE3" w14:textId="77777777" w:rsidR="009C2390" w:rsidRDefault="009C2390" w:rsidP="009C2390">
      <w:pPr>
        <w:pStyle w:val="NoSpacing"/>
        <w:rPr>
          <w:lang w:val="en-US"/>
        </w:rPr>
      </w:pPr>
    </w:p>
    <w:p w14:paraId="7ECB21BB" w14:textId="77777777" w:rsidR="009C2390" w:rsidRDefault="009C2390" w:rsidP="009C2390">
      <w:pPr>
        <w:pStyle w:val="NoSpacing"/>
        <w:rPr>
          <w:lang w:val="en-US"/>
        </w:rPr>
      </w:pPr>
    </w:p>
    <w:p w14:paraId="311F2543" w14:textId="11460B5B" w:rsidR="009C2390" w:rsidRDefault="009C2390" w:rsidP="009C2390">
      <w:pPr>
        <w:pStyle w:val="NoSpacing"/>
        <w:rPr>
          <w:lang w:val="en-US"/>
        </w:rPr>
      </w:pPr>
      <w:r>
        <w:rPr>
          <w:lang w:val="en-US"/>
        </w:rPr>
        <w:t>[Thanks to Guy Wilson for this information ].</w:t>
      </w:r>
    </w:p>
    <w:p w14:paraId="5AB6365C" w14:textId="77777777" w:rsidR="009C2390" w:rsidRDefault="009C2390" w:rsidP="009C2390">
      <w:pPr>
        <w:pStyle w:val="NoSpacing"/>
        <w:rPr>
          <w:lang w:val="en-US"/>
        </w:rPr>
      </w:pPr>
    </w:p>
    <w:p w14:paraId="70FE57D8" w14:textId="77777777" w:rsidR="009C2390" w:rsidRDefault="009C2390" w:rsidP="009C2390">
      <w:pPr>
        <w:pStyle w:val="NoSpacing"/>
        <w:rPr>
          <w:lang w:val="en-US"/>
        </w:rPr>
      </w:pPr>
    </w:p>
    <w:p w14:paraId="1DA2ABE3" w14:textId="69F1F27C" w:rsidR="009C2390" w:rsidRPr="009C2390" w:rsidRDefault="009C2390" w:rsidP="009C2390">
      <w:pPr>
        <w:pStyle w:val="NoSpacing"/>
        <w:rPr>
          <w:lang w:val="en-US"/>
        </w:rPr>
      </w:pPr>
      <w:r>
        <w:rPr>
          <w:lang w:val="en-US"/>
        </w:rPr>
        <w:t>19 May 2026</w:t>
      </w:r>
    </w:p>
    <w:sectPr w:rsidR="009C2390" w:rsidRPr="009C23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B1EB6" w14:textId="77777777" w:rsidR="003B3B42" w:rsidRDefault="003B3B42" w:rsidP="00086E2C">
      <w:pPr>
        <w:spacing w:after="0" w:line="240" w:lineRule="auto"/>
      </w:pPr>
      <w:r>
        <w:separator/>
      </w:r>
    </w:p>
  </w:endnote>
  <w:endnote w:type="continuationSeparator" w:id="0">
    <w:p w14:paraId="57436E5E" w14:textId="77777777" w:rsidR="003B3B42" w:rsidRDefault="003B3B4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99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7AF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76E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6D0A" w14:textId="77777777" w:rsidR="003B3B42" w:rsidRDefault="003B3B42" w:rsidP="00086E2C">
      <w:pPr>
        <w:spacing w:after="0" w:line="240" w:lineRule="auto"/>
      </w:pPr>
      <w:r>
        <w:separator/>
      </w:r>
    </w:p>
  </w:footnote>
  <w:footnote w:type="continuationSeparator" w:id="0">
    <w:p w14:paraId="44D672D7" w14:textId="77777777" w:rsidR="003B3B42" w:rsidRDefault="003B3B4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25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08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6FC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5A"/>
    <w:rsid w:val="00086E2C"/>
    <w:rsid w:val="000A2E7A"/>
    <w:rsid w:val="002244B7"/>
    <w:rsid w:val="00314D94"/>
    <w:rsid w:val="003B3B42"/>
    <w:rsid w:val="005435B9"/>
    <w:rsid w:val="00617568"/>
    <w:rsid w:val="006E68FA"/>
    <w:rsid w:val="008E56AD"/>
    <w:rsid w:val="009B5A5A"/>
    <w:rsid w:val="009C2390"/>
    <w:rsid w:val="009E722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14ECF"/>
  <w15:chartTrackingRefBased/>
  <w15:docId w15:val="{1247DFB3-CC10-4CD2-8B73-612A9722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C23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d.ace.fordham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2026-05-19T09:20:00Z</dcterms:created>
  <dcterms:modified xsi:type="dcterms:W3CDTF">2026-05-19T09:37:00Z</dcterms:modified>
</cp:coreProperties>
</file>