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CA6E9" w14:textId="77777777" w:rsidR="00762CA4" w:rsidRDefault="00762CA4" w:rsidP="00762CA4">
      <w:pPr>
        <w:pStyle w:val="NoSpacing"/>
      </w:pPr>
      <w:r>
        <w:rPr>
          <w:u w:val="single"/>
        </w:rPr>
        <w:t>John DAWSON</w:t>
      </w:r>
      <w:r>
        <w:t xml:space="preserve">         (fl.1465)</w:t>
      </w:r>
    </w:p>
    <w:p w14:paraId="459C02AD" w14:textId="77777777" w:rsidR="00762CA4" w:rsidRDefault="00762CA4" w:rsidP="00762CA4">
      <w:pPr>
        <w:pStyle w:val="NoSpacing"/>
      </w:pPr>
      <w:r>
        <w:t>late of Doncaster. Gentleman.</w:t>
      </w:r>
    </w:p>
    <w:p w14:paraId="0D1F7783" w14:textId="77777777" w:rsidR="00762CA4" w:rsidRDefault="00762CA4" w:rsidP="00762CA4">
      <w:pPr>
        <w:pStyle w:val="NoSpacing"/>
      </w:pPr>
    </w:p>
    <w:p w14:paraId="0B38917E" w14:textId="77777777" w:rsidR="00762CA4" w:rsidRDefault="00762CA4" w:rsidP="00762CA4">
      <w:pPr>
        <w:pStyle w:val="NoSpacing"/>
      </w:pPr>
    </w:p>
    <w:p w14:paraId="14324B65" w14:textId="77777777" w:rsidR="00762CA4" w:rsidRDefault="00762CA4" w:rsidP="00762CA4">
      <w:pPr>
        <w:pStyle w:val="NoSpacing"/>
      </w:pPr>
      <w:r>
        <w:t>22 Jun.1465</w:t>
      </w:r>
      <w:r>
        <w:tab/>
        <w:t>He was granted a general pardon.       (C.P.R. 1461-67 p.443)</w:t>
      </w:r>
    </w:p>
    <w:p w14:paraId="68831324" w14:textId="77777777" w:rsidR="00762CA4" w:rsidRDefault="00762CA4" w:rsidP="00762CA4">
      <w:pPr>
        <w:pStyle w:val="NoSpacing"/>
      </w:pPr>
    </w:p>
    <w:p w14:paraId="078247CA" w14:textId="77777777" w:rsidR="00762CA4" w:rsidRDefault="00762CA4" w:rsidP="00762CA4">
      <w:pPr>
        <w:pStyle w:val="NoSpacing"/>
      </w:pPr>
    </w:p>
    <w:p w14:paraId="2C08BF97" w14:textId="77777777" w:rsidR="00762CA4" w:rsidRDefault="00762CA4" w:rsidP="00762CA4">
      <w:pPr>
        <w:pStyle w:val="NoSpacing"/>
      </w:pPr>
      <w:r>
        <w:t>21 February 2026</w:t>
      </w:r>
    </w:p>
    <w:p w14:paraId="6F5FFE6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4495A" w14:textId="77777777" w:rsidR="00AD358A" w:rsidRDefault="00AD358A" w:rsidP="00086E2C">
      <w:pPr>
        <w:spacing w:after="0" w:line="240" w:lineRule="auto"/>
      </w:pPr>
      <w:r>
        <w:separator/>
      </w:r>
    </w:p>
  </w:endnote>
  <w:endnote w:type="continuationSeparator" w:id="0">
    <w:p w14:paraId="5533097E" w14:textId="77777777" w:rsidR="00AD358A" w:rsidRDefault="00AD358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A8D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3EA8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5E18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1C189" w14:textId="77777777" w:rsidR="00AD358A" w:rsidRDefault="00AD358A" w:rsidP="00086E2C">
      <w:pPr>
        <w:spacing w:after="0" w:line="240" w:lineRule="auto"/>
      </w:pPr>
      <w:r>
        <w:separator/>
      </w:r>
    </w:p>
  </w:footnote>
  <w:footnote w:type="continuationSeparator" w:id="0">
    <w:p w14:paraId="258040F0" w14:textId="77777777" w:rsidR="00AD358A" w:rsidRDefault="00AD358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EA80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7248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193F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CA4"/>
    <w:rsid w:val="00086E2C"/>
    <w:rsid w:val="000A2E7A"/>
    <w:rsid w:val="002244B7"/>
    <w:rsid w:val="00314D94"/>
    <w:rsid w:val="003B4C12"/>
    <w:rsid w:val="00617568"/>
    <w:rsid w:val="006E68FA"/>
    <w:rsid w:val="00762CA4"/>
    <w:rsid w:val="00AD358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32538"/>
  <w15:chartTrackingRefBased/>
  <w15:docId w15:val="{B94C3630-6609-405B-9E65-85D9B2672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62CA4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25</Words>
  <Characters>131</Characters>
  <Application>Microsoft Office Word</Application>
  <DocSecurity>0</DocSecurity>
  <Lines>7</Lines>
  <Paragraphs>4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2026-02-25T19:39:00Z</dcterms:created>
  <dcterms:modified xsi:type="dcterms:W3CDTF">2026-02-25T19:39:00Z</dcterms:modified>
</cp:coreProperties>
</file>