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ABE6" w14:textId="77777777" w:rsidR="002066F9" w:rsidRDefault="002066F9" w:rsidP="002066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Peter DAWNEY</w:t>
      </w:r>
      <w:r>
        <w:rPr>
          <w:rFonts w:ascii="Times New Roman" w:hAnsi="Times New Roman" w:cs="Times New Roman"/>
          <w:lang w:val="en-US"/>
        </w:rPr>
        <w:t xml:space="preserve">        (fl.1477)</w:t>
      </w:r>
    </w:p>
    <w:p w14:paraId="161F6F7F" w14:textId="77777777" w:rsidR="002066F9" w:rsidRDefault="002066F9" w:rsidP="002066F9">
      <w:pPr>
        <w:pStyle w:val="NoSpacing"/>
        <w:rPr>
          <w:rFonts w:ascii="Times New Roman" w:hAnsi="Times New Roman" w:cs="Times New Roman"/>
          <w:lang w:val="en-US"/>
        </w:rPr>
      </w:pPr>
    </w:p>
    <w:p w14:paraId="4F0525EA" w14:textId="77777777" w:rsidR="002066F9" w:rsidRDefault="002066F9" w:rsidP="002066F9">
      <w:pPr>
        <w:pStyle w:val="NoSpacing"/>
        <w:rPr>
          <w:rFonts w:ascii="Times New Roman" w:hAnsi="Times New Roman" w:cs="Times New Roman"/>
          <w:lang w:val="en-US"/>
        </w:rPr>
      </w:pPr>
    </w:p>
    <w:p w14:paraId="138C667D" w14:textId="77777777" w:rsidR="002066F9" w:rsidRDefault="002066F9" w:rsidP="002066F9">
      <w:pPr>
        <w:pStyle w:val="NoSpacing"/>
        <w:ind w:left="1440" w:hanging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1477</w:t>
      </w:r>
      <w:r>
        <w:rPr>
          <w:rFonts w:ascii="Times New Roman" w:hAnsi="Times New Roman" w:cs="Times New Roman"/>
          <w:lang w:val="en-US"/>
        </w:rPr>
        <w:tab/>
        <w:t>William Clopton of Waltham Abbey(q.v.) brought a plaint of conspiracy against him and 11 others.</w:t>
      </w:r>
    </w:p>
    <w:p w14:paraId="0C449325" w14:textId="77777777" w:rsidR="002066F9" w:rsidRDefault="002066F9" w:rsidP="002066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DCD9BBA" w14:textId="77777777" w:rsidR="002066F9" w:rsidRDefault="002066F9" w:rsidP="002066F9">
      <w:pPr>
        <w:pStyle w:val="NoSpacing"/>
        <w:rPr>
          <w:rFonts w:ascii="Times New Roman" w:hAnsi="Times New Roman" w:cs="Times New Roman"/>
          <w:lang w:val="en-US"/>
        </w:rPr>
      </w:pPr>
    </w:p>
    <w:p w14:paraId="13DC0BA2" w14:textId="77777777" w:rsidR="002066F9" w:rsidRDefault="002066F9" w:rsidP="002066F9">
      <w:pPr>
        <w:pStyle w:val="NoSpacing"/>
        <w:rPr>
          <w:rFonts w:ascii="Times New Roman" w:hAnsi="Times New Roman" w:cs="Times New Roman"/>
          <w:lang w:val="en-US"/>
        </w:rPr>
      </w:pPr>
    </w:p>
    <w:p w14:paraId="7BB71041" w14:textId="77777777" w:rsidR="002066F9" w:rsidRDefault="002066F9" w:rsidP="002066F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4 March 2026</w:t>
      </w:r>
    </w:p>
    <w:p w14:paraId="5C57A2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5BC01" w14:textId="77777777" w:rsidR="00894C33" w:rsidRDefault="00894C33" w:rsidP="00086E2C">
      <w:pPr>
        <w:spacing w:after="0" w:line="240" w:lineRule="auto"/>
      </w:pPr>
      <w:r>
        <w:separator/>
      </w:r>
    </w:p>
  </w:endnote>
  <w:endnote w:type="continuationSeparator" w:id="0">
    <w:p w14:paraId="73922C08" w14:textId="77777777" w:rsidR="00894C33" w:rsidRDefault="00894C3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546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6A74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D14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C3A41" w14:textId="77777777" w:rsidR="00894C33" w:rsidRDefault="00894C33" w:rsidP="00086E2C">
      <w:pPr>
        <w:spacing w:after="0" w:line="240" w:lineRule="auto"/>
      </w:pPr>
      <w:r>
        <w:separator/>
      </w:r>
    </w:p>
  </w:footnote>
  <w:footnote w:type="continuationSeparator" w:id="0">
    <w:p w14:paraId="667C6B5D" w14:textId="77777777" w:rsidR="00894C33" w:rsidRDefault="00894C3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8FA2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C58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E18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F9"/>
    <w:rsid w:val="00086E2C"/>
    <w:rsid w:val="000A2E7A"/>
    <w:rsid w:val="002066F9"/>
    <w:rsid w:val="002244B7"/>
    <w:rsid w:val="00314D94"/>
    <w:rsid w:val="00502EB6"/>
    <w:rsid w:val="00617568"/>
    <w:rsid w:val="006E68FA"/>
    <w:rsid w:val="00894C3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CBBB"/>
  <w15:chartTrackingRefBased/>
  <w15:docId w15:val="{CC775C76-4D2A-4DEE-82F5-DA3D5AF6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066F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66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32</Words>
  <Characters>219</Characters>
  <Application>Microsoft Office Word</Application>
  <DocSecurity>0</DocSecurity>
  <Lines>12</Lines>
  <Paragraphs>7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2026-03-05T20:27:00Z</dcterms:created>
  <dcterms:modified xsi:type="dcterms:W3CDTF">2026-03-05T20:27:00Z</dcterms:modified>
</cp:coreProperties>
</file>