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38489" w14:textId="77777777" w:rsidR="00880D43" w:rsidRDefault="00880D43" w:rsidP="00880D4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DAWESON</w:t>
      </w:r>
      <w:r>
        <w:rPr>
          <w:rFonts w:cs="Times New Roman"/>
        </w:rPr>
        <w:t xml:space="preserve">        (fl.1430)</w:t>
      </w:r>
    </w:p>
    <w:p w14:paraId="54904127" w14:textId="77777777" w:rsidR="00880D43" w:rsidRDefault="00880D43" w:rsidP="00880D43">
      <w:pPr>
        <w:pStyle w:val="NoSpacing"/>
        <w:rPr>
          <w:rFonts w:cs="Times New Roman"/>
        </w:rPr>
      </w:pPr>
      <w:r>
        <w:rPr>
          <w:rFonts w:cs="Times New Roman"/>
        </w:rPr>
        <w:t>of West Keal, Lincolnshire. Husbandman.</w:t>
      </w:r>
    </w:p>
    <w:p w14:paraId="3D2056A6" w14:textId="77777777" w:rsidR="00880D43" w:rsidRDefault="00880D43" w:rsidP="00880D43">
      <w:pPr>
        <w:pStyle w:val="NoSpacing"/>
        <w:rPr>
          <w:rFonts w:cs="Times New Roman"/>
        </w:rPr>
      </w:pPr>
    </w:p>
    <w:p w14:paraId="1CA90436" w14:textId="77777777" w:rsidR="00880D43" w:rsidRDefault="00880D43" w:rsidP="00880D43">
      <w:pPr>
        <w:pStyle w:val="NoSpacing"/>
        <w:rPr>
          <w:rFonts w:cs="Times New Roman"/>
        </w:rPr>
      </w:pPr>
    </w:p>
    <w:p w14:paraId="1B13404B" w14:textId="77777777" w:rsidR="00880D43" w:rsidRDefault="00880D43" w:rsidP="00880D43">
      <w:pPr>
        <w:pStyle w:val="NoSpacing"/>
        <w:rPr>
          <w:rFonts w:cs="Times New Roman"/>
        </w:rPr>
      </w:pPr>
      <w:r>
        <w:rPr>
          <w:rFonts w:cs="Times New Roman"/>
        </w:rPr>
        <w:tab/>
        <w:t>1430</w:t>
      </w:r>
      <w:r>
        <w:rPr>
          <w:rFonts w:cs="Times New Roman"/>
        </w:rPr>
        <w:tab/>
        <w:t>William Kyme(q.v.) brought a plaint of debt and detinue of charters against</w:t>
      </w:r>
    </w:p>
    <w:p w14:paraId="4C964B52" w14:textId="77777777" w:rsidR="00880D43" w:rsidRDefault="00880D43" w:rsidP="00880D4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him and 2 others.</w:t>
      </w:r>
    </w:p>
    <w:p w14:paraId="3CD46CF8" w14:textId="77777777" w:rsidR="00880D43" w:rsidRDefault="00880D43" w:rsidP="00880D43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 xml:space="preserve">( </w:t>
      </w:r>
      <w:hyperlink r:id="rId6" w:history="1">
        <w:r w:rsidRPr="006F4AF9">
          <w:rPr>
            <w:rStyle w:val="Hyperlink"/>
            <w:rFonts w:cs="Times New Roman"/>
          </w:rPr>
          <w:t>http://aalt.law.uh.edu/Indices/CP40Indices/CP40no677/CP40no677Pl.htm</w:t>
        </w:r>
      </w:hyperlink>
      <w:r>
        <w:rPr>
          <w:rFonts w:cs="Times New Roman"/>
        </w:rPr>
        <w:t xml:space="preserve"> )</w:t>
      </w:r>
    </w:p>
    <w:p w14:paraId="3C653A50" w14:textId="77777777" w:rsidR="00880D43" w:rsidRDefault="00880D43" w:rsidP="00880D43">
      <w:pPr>
        <w:pStyle w:val="NoSpacing"/>
        <w:rPr>
          <w:rFonts w:cs="Times New Roman"/>
        </w:rPr>
      </w:pPr>
    </w:p>
    <w:p w14:paraId="127AEF33" w14:textId="77777777" w:rsidR="00880D43" w:rsidRDefault="00880D43" w:rsidP="00880D43">
      <w:pPr>
        <w:pStyle w:val="NoSpacing"/>
        <w:rPr>
          <w:rFonts w:cs="Times New Roman"/>
        </w:rPr>
      </w:pPr>
    </w:p>
    <w:p w14:paraId="11372CBB" w14:textId="77777777" w:rsidR="00880D43" w:rsidRDefault="00880D43" w:rsidP="00880D43">
      <w:pPr>
        <w:pStyle w:val="NoSpacing"/>
        <w:rPr>
          <w:rFonts w:cs="Times New Roman"/>
        </w:rPr>
      </w:pPr>
      <w:r>
        <w:rPr>
          <w:rFonts w:cs="Times New Roman"/>
        </w:rPr>
        <w:t>18 May 2026</w:t>
      </w:r>
    </w:p>
    <w:p w14:paraId="4A692A2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B510" w14:textId="77777777" w:rsidR="006A28B3" w:rsidRDefault="006A28B3" w:rsidP="00086E2C">
      <w:pPr>
        <w:spacing w:after="0" w:line="240" w:lineRule="auto"/>
      </w:pPr>
      <w:r>
        <w:separator/>
      </w:r>
    </w:p>
  </w:endnote>
  <w:endnote w:type="continuationSeparator" w:id="0">
    <w:p w14:paraId="76903ACB" w14:textId="77777777" w:rsidR="006A28B3" w:rsidRDefault="006A28B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37B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0C5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801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DF73E" w14:textId="77777777" w:rsidR="006A28B3" w:rsidRDefault="006A28B3" w:rsidP="00086E2C">
      <w:pPr>
        <w:spacing w:after="0" w:line="240" w:lineRule="auto"/>
      </w:pPr>
      <w:r>
        <w:separator/>
      </w:r>
    </w:p>
  </w:footnote>
  <w:footnote w:type="continuationSeparator" w:id="0">
    <w:p w14:paraId="75B27490" w14:textId="77777777" w:rsidR="006A28B3" w:rsidRDefault="006A28B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07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977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E5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43"/>
    <w:rsid w:val="00086E2C"/>
    <w:rsid w:val="000A2E7A"/>
    <w:rsid w:val="002244B7"/>
    <w:rsid w:val="00314D94"/>
    <w:rsid w:val="005435B9"/>
    <w:rsid w:val="00617568"/>
    <w:rsid w:val="006A28B3"/>
    <w:rsid w:val="006E68FA"/>
    <w:rsid w:val="00880D43"/>
    <w:rsid w:val="008E56AD"/>
    <w:rsid w:val="009262B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673A"/>
  <w15:chartTrackingRefBased/>
  <w15:docId w15:val="{9ACDB51C-13CF-4A58-9E16-D5F4F09C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80D4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2026-05-22T11:58:00Z</dcterms:created>
  <dcterms:modified xsi:type="dcterms:W3CDTF">2026-05-22T11:59:00Z</dcterms:modified>
</cp:coreProperties>
</file>