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23FD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DAWES</w:t>
      </w:r>
      <w:r>
        <w:rPr>
          <w:rFonts w:ascii="Times New Roman" w:hAnsi="Times New Roman" w:cs="Times New Roman"/>
        </w:rPr>
        <w:t xml:space="preserve">      (fl.1470)</w:t>
      </w:r>
    </w:p>
    <w:p w14:paraId="3C7982FE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</w:p>
    <w:p w14:paraId="1CA31B33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</w:p>
    <w:p w14:paraId="38572D99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037D17A9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1015009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</w:p>
    <w:p w14:paraId="5A685876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</w:p>
    <w:p w14:paraId="701695FC" w14:textId="77777777" w:rsidR="009F57CF" w:rsidRDefault="009F57CF" w:rsidP="009F57C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3D5E612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53C3" w14:textId="77777777" w:rsidR="003C54D7" w:rsidRDefault="003C54D7" w:rsidP="00086E2C">
      <w:pPr>
        <w:spacing w:after="0" w:line="240" w:lineRule="auto"/>
      </w:pPr>
      <w:r>
        <w:separator/>
      </w:r>
    </w:p>
  </w:endnote>
  <w:endnote w:type="continuationSeparator" w:id="0">
    <w:p w14:paraId="707EE382" w14:textId="77777777" w:rsidR="003C54D7" w:rsidRDefault="003C54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17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F6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55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659D4" w14:textId="77777777" w:rsidR="003C54D7" w:rsidRDefault="003C54D7" w:rsidP="00086E2C">
      <w:pPr>
        <w:spacing w:after="0" w:line="240" w:lineRule="auto"/>
      </w:pPr>
      <w:r>
        <w:separator/>
      </w:r>
    </w:p>
  </w:footnote>
  <w:footnote w:type="continuationSeparator" w:id="0">
    <w:p w14:paraId="036F84C9" w14:textId="77777777" w:rsidR="003C54D7" w:rsidRDefault="003C54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F8B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2AC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A08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CF"/>
    <w:rsid w:val="00086E2C"/>
    <w:rsid w:val="000A2E7A"/>
    <w:rsid w:val="002244B7"/>
    <w:rsid w:val="00314D94"/>
    <w:rsid w:val="003C54D7"/>
    <w:rsid w:val="00617568"/>
    <w:rsid w:val="006E68FA"/>
    <w:rsid w:val="009F57CF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7BAC"/>
  <w15:chartTrackingRefBased/>
  <w15:docId w15:val="{A2F33E04-4708-4E43-919D-E48EC0A0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F57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2026-02-15T22:43:00Z</dcterms:created>
  <dcterms:modified xsi:type="dcterms:W3CDTF">2026-02-15T22:44:00Z</dcterms:modified>
</cp:coreProperties>
</file>