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E936E" w14:textId="77777777" w:rsidR="00ED1548" w:rsidRDefault="00ED1548" w:rsidP="00ED1548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Thomas DAWES</w:t>
      </w:r>
      <w:r>
        <w:rPr>
          <w:rFonts w:cs="Times New Roman"/>
          <w:lang w:val="en-US"/>
        </w:rPr>
        <w:t xml:space="preserve">        (fl.1499)</w:t>
      </w:r>
    </w:p>
    <w:p w14:paraId="1C2A9145" w14:textId="77777777" w:rsidR="00ED1548" w:rsidRDefault="00ED1548" w:rsidP="00ED1548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of </w:t>
      </w:r>
      <w:proofErr w:type="spellStart"/>
      <w:r>
        <w:rPr>
          <w:rFonts w:cs="Times New Roman"/>
          <w:lang w:val="en-US"/>
        </w:rPr>
        <w:t>St.John</w:t>
      </w:r>
      <w:proofErr w:type="spellEnd"/>
      <w:r>
        <w:rPr>
          <w:rFonts w:cs="Times New Roman"/>
          <w:lang w:val="en-US"/>
        </w:rPr>
        <w:t xml:space="preserve"> Street, Middlesex. Brewer.</w:t>
      </w:r>
    </w:p>
    <w:p w14:paraId="2813C149" w14:textId="77777777" w:rsidR="00ED1548" w:rsidRDefault="00ED1548" w:rsidP="00ED1548">
      <w:pPr>
        <w:pStyle w:val="NoSpacing"/>
        <w:rPr>
          <w:rFonts w:cs="Times New Roman"/>
          <w:lang w:val="en-US"/>
        </w:rPr>
      </w:pPr>
    </w:p>
    <w:p w14:paraId="18EAD05C" w14:textId="77777777" w:rsidR="00ED1548" w:rsidRDefault="00ED1548" w:rsidP="00ED1548">
      <w:pPr>
        <w:pStyle w:val="NoSpacing"/>
        <w:rPr>
          <w:rFonts w:cs="Times New Roman"/>
          <w:lang w:val="en-US"/>
        </w:rPr>
      </w:pPr>
    </w:p>
    <w:p w14:paraId="03480DCD" w14:textId="77777777" w:rsidR="00ED1548" w:rsidRDefault="00ED1548" w:rsidP="00ED1548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1499</w:t>
      </w:r>
      <w:r>
        <w:rPr>
          <w:rFonts w:cs="Times New Roman"/>
          <w:lang w:val="en-US"/>
        </w:rPr>
        <w:tab/>
        <w:t>The King presented him for keeping an unlawful inn.</w:t>
      </w:r>
    </w:p>
    <w:p w14:paraId="7E4623AC" w14:textId="77777777" w:rsidR="00ED1548" w:rsidRDefault="00ED1548" w:rsidP="00ED1548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3B7A77">
          <w:rPr>
            <w:rStyle w:val="Hyperlink"/>
            <w:rFonts w:cs="Times New Roman"/>
            <w:lang w:val="en-US"/>
          </w:rPr>
          <w:t>https://waalt.uh.edu/index.php/KB27/950</w:t>
        </w:r>
      </w:hyperlink>
      <w:r>
        <w:rPr>
          <w:rFonts w:cs="Times New Roman"/>
          <w:lang w:val="en-US"/>
        </w:rPr>
        <w:t xml:space="preserve"> )</w:t>
      </w:r>
    </w:p>
    <w:p w14:paraId="63D37226" w14:textId="77777777" w:rsidR="00ED1548" w:rsidRDefault="00ED1548" w:rsidP="00ED1548">
      <w:pPr>
        <w:pStyle w:val="NoSpacing"/>
        <w:rPr>
          <w:rFonts w:cs="Times New Roman"/>
          <w:lang w:val="en-US"/>
        </w:rPr>
      </w:pPr>
    </w:p>
    <w:p w14:paraId="41CF0587" w14:textId="77777777" w:rsidR="00ED1548" w:rsidRDefault="00ED1548" w:rsidP="00ED1548">
      <w:pPr>
        <w:pStyle w:val="NoSpacing"/>
        <w:rPr>
          <w:rFonts w:cs="Times New Roman"/>
          <w:lang w:val="en-US"/>
        </w:rPr>
      </w:pPr>
    </w:p>
    <w:p w14:paraId="3E13F132" w14:textId="77777777" w:rsidR="00ED1548" w:rsidRDefault="00ED1548" w:rsidP="00ED1548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27 May 2026</w:t>
      </w:r>
    </w:p>
    <w:p w14:paraId="3AF4DC4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FCFE0" w14:textId="77777777" w:rsidR="00BB70F6" w:rsidRDefault="00BB70F6" w:rsidP="00086E2C">
      <w:pPr>
        <w:spacing w:after="0" w:line="240" w:lineRule="auto"/>
      </w:pPr>
      <w:r>
        <w:separator/>
      </w:r>
    </w:p>
  </w:endnote>
  <w:endnote w:type="continuationSeparator" w:id="0">
    <w:p w14:paraId="7B04C5A4" w14:textId="77777777" w:rsidR="00BB70F6" w:rsidRDefault="00BB70F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4F89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36E1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2E8E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569D7" w14:textId="77777777" w:rsidR="00BB70F6" w:rsidRDefault="00BB70F6" w:rsidP="00086E2C">
      <w:pPr>
        <w:spacing w:after="0" w:line="240" w:lineRule="auto"/>
      </w:pPr>
      <w:r>
        <w:separator/>
      </w:r>
    </w:p>
  </w:footnote>
  <w:footnote w:type="continuationSeparator" w:id="0">
    <w:p w14:paraId="6D481407" w14:textId="77777777" w:rsidR="00BB70F6" w:rsidRDefault="00BB70F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1E87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1111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7EC5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548"/>
    <w:rsid w:val="00086E2C"/>
    <w:rsid w:val="000A2E7A"/>
    <w:rsid w:val="002244B7"/>
    <w:rsid w:val="00314D94"/>
    <w:rsid w:val="005435B9"/>
    <w:rsid w:val="00617568"/>
    <w:rsid w:val="006E68FA"/>
    <w:rsid w:val="008C1CEE"/>
    <w:rsid w:val="008E56AD"/>
    <w:rsid w:val="00AF65CA"/>
    <w:rsid w:val="00BB70F6"/>
    <w:rsid w:val="00ED154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8F9C0"/>
  <w15:chartTrackingRefBased/>
  <w15:docId w15:val="{00561360-D96A-4AB7-BEB5-9079D2B64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ED154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5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2026-05-30T20:44:00Z</dcterms:created>
  <dcterms:modified xsi:type="dcterms:W3CDTF">2026-05-30T20:44:00Z</dcterms:modified>
</cp:coreProperties>
</file>