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67152" w14:textId="77777777" w:rsidR="00EA7E09" w:rsidRDefault="00EA7E09" w:rsidP="00EA7E09">
      <w:pPr>
        <w:pStyle w:val="NoSpacing"/>
      </w:pPr>
      <w:r>
        <w:rPr>
          <w:u w:val="single"/>
        </w:rPr>
        <w:t>John DAWES</w:t>
      </w:r>
      <w:r>
        <w:t xml:space="preserve">     (d.ca.1489)</w:t>
      </w:r>
    </w:p>
    <w:p w14:paraId="57E60911" w14:textId="77777777" w:rsidR="00EA7E09" w:rsidRDefault="00EA7E09" w:rsidP="00EA7E09">
      <w:pPr>
        <w:pStyle w:val="NoSpacing"/>
      </w:pPr>
      <w:r>
        <w:t>of Coventry. Bowyer.</w:t>
      </w:r>
    </w:p>
    <w:p w14:paraId="2EF6A672" w14:textId="77777777" w:rsidR="00EA7E09" w:rsidRDefault="00EA7E09" w:rsidP="00EA7E09">
      <w:pPr>
        <w:pStyle w:val="NoSpacing"/>
      </w:pPr>
    </w:p>
    <w:p w14:paraId="475C3204" w14:textId="77777777" w:rsidR="00EA7E09" w:rsidRDefault="00EA7E09" w:rsidP="00EA7E09">
      <w:pPr>
        <w:pStyle w:val="NoSpacing"/>
      </w:pPr>
    </w:p>
    <w:p w14:paraId="36F78BAF" w14:textId="77777777" w:rsidR="00EA7E09" w:rsidRDefault="00EA7E09" w:rsidP="00EA7E09">
      <w:pPr>
        <w:pStyle w:val="NoSpacing"/>
      </w:pPr>
      <w:r>
        <w:tab/>
        <w:t>1489</w:t>
      </w:r>
      <w:r>
        <w:tab/>
        <w:t>He died in or before this time.</w:t>
      </w:r>
    </w:p>
    <w:p w14:paraId="51B6964F" w14:textId="77777777" w:rsidR="00EA7E09" w:rsidRDefault="00EA7E09" w:rsidP="00EA7E09">
      <w:pPr>
        <w:pStyle w:val="NoSpacing"/>
      </w:pPr>
      <w:r>
        <w:tab/>
      </w:r>
      <w:r>
        <w:tab/>
        <w:t xml:space="preserve">( </w:t>
      </w:r>
      <w:hyperlink r:id="rId6" w:history="1">
        <w:r w:rsidRPr="001C3360">
          <w:rPr>
            <w:rStyle w:val="Hyperlink"/>
          </w:rPr>
          <w:t>https://waalt.uh.edu/index.php/CP40no907Index</w:t>
        </w:r>
      </w:hyperlink>
      <w:r>
        <w:t xml:space="preserve"> )</w:t>
      </w:r>
    </w:p>
    <w:p w14:paraId="64B13774" w14:textId="77777777" w:rsidR="00EA7E09" w:rsidRDefault="00EA7E09" w:rsidP="00EA7E09">
      <w:pPr>
        <w:pStyle w:val="NoSpacing"/>
      </w:pPr>
    </w:p>
    <w:p w14:paraId="7DA94669" w14:textId="77777777" w:rsidR="00EA7E09" w:rsidRDefault="00EA7E09" w:rsidP="00EA7E09">
      <w:pPr>
        <w:pStyle w:val="NoSpacing"/>
      </w:pPr>
    </w:p>
    <w:p w14:paraId="61FF3236" w14:textId="77777777" w:rsidR="00EA7E09" w:rsidRDefault="00EA7E09" w:rsidP="00EA7E09">
      <w:pPr>
        <w:pStyle w:val="NoSpacing"/>
      </w:pPr>
      <w:r>
        <w:t>Executors:   Robert Kyrfote(q.v.) and his wife, Agnes(q.v.).     (ibid.)</w:t>
      </w:r>
    </w:p>
    <w:p w14:paraId="16363C6D" w14:textId="77777777" w:rsidR="00EA7E09" w:rsidRDefault="00EA7E09" w:rsidP="00EA7E09">
      <w:pPr>
        <w:pStyle w:val="NoSpacing"/>
      </w:pPr>
    </w:p>
    <w:p w14:paraId="39B8F046" w14:textId="77777777" w:rsidR="00EA7E09" w:rsidRDefault="00EA7E09" w:rsidP="00EA7E09">
      <w:pPr>
        <w:pStyle w:val="NoSpacing"/>
      </w:pPr>
    </w:p>
    <w:p w14:paraId="06E67CA2" w14:textId="77777777" w:rsidR="00EA7E09" w:rsidRDefault="00EA7E09" w:rsidP="00EA7E09">
      <w:pPr>
        <w:pStyle w:val="NoSpacing"/>
      </w:pPr>
      <w:r>
        <w:t>23 February 2026</w:t>
      </w:r>
    </w:p>
    <w:p w14:paraId="1AF6C42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3E1C" w14:textId="77777777" w:rsidR="008973D4" w:rsidRDefault="008973D4" w:rsidP="00086E2C">
      <w:pPr>
        <w:spacing w:after="0" w:line="240" w:lineRule="auto"/>
      </w:pPr>
      <w:r>
        <w:separator/>
      </w:r>
    </w:p>
  </w:endnote>
  <w:endnote w:type="continuationSeparator" w:id="0">
    <w:p w14:paraId="6D77B03D" w14:textId="77777777" w:rsidR="008973D4" w:rsidRDefault="008973D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81D0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90163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78BE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C430A" w14:textId="77777777" w:rsidR="008973D4" w:rsidRDefault="008973D4" w:rsidP="00086E2C">
      <w:pPr>
        <w:spacing w:after="0" w:line="240" w:lineRule="auto"/>
      </w:pPr>
      <w:r>
        <w:separator/>
      </w:r>
    </w:p>
  </w:footnote>
  <w:footnote w:type="continuationSeparator" w:id="0">
    <w:p w14:paraId="07FC0A07" w14:textId="77777777" w:rsidR="008973D4" w:rsidRDefault="008973D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519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4151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498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E09"/>
    <w:rsid w:val="00086E2C"/>
    <w:rsid w:val="000A2E7A"/>
    <w:rsid w:val="002244B7"/>
    <w:rsid w:val="00314D94"/>
    <w:rsid w:val="00617568"/>
    <w:rsid w:val="006E68FA"/>
    <w:rsid w:val="008973D4"/>
    <w:rsid w:val="00C328D0"/>
    <w:rsid w:val="00EA7E0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0F89A"/>
  <w15:chartTrackingRefBased/>
  <w15:docId w15:val="{554ED1C7-AA7A-4BB7-95EF-A77E13709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A7E09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EA7E0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47</Words>
  <Characters>248</Characters>
  <Application>Microsoft Office Word</Application>
  <DocSecurity>0</DocSecurity>
  <Lines>11</Lines>
  <Paragraphs>7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2026-02-23T15:42:00Z</dcterms:created>
  <dcterms:modified xsi:type="dcterms:W3CDTF">2026-02-23T15:42:00Z</dcterms:modified>
</cp:coreProperties>
</file>