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0D08" w14:textId="77777777" w:rsidR="00065D76" w:rsidRDefault="00065D76" w:rsidP="00065D76">
      <w:pPr>
        <w:pStyle w:val="NoSpacing"/>
      </w:pPr>
      <w:r>
        <w:rPr>
          <w:u w:val="single"/>
        </w:rPr>
        <w:t>Geoffrey DAWES</w:t>
      </w:r>
      <w:r>
        <w:t xml:space="preserve">      (fl.1489)</w:t>
      </w:r>
    </w:p>
    <w:p w14:paraId="5533BB67" w14:textId="77777777" w:rsidR="00065D76" w:rsidRDefault="00065D76" w:rsidP="00065D76">
      <w:pPr>
        <w:pStyle w:val="NoSpacing"/>
      </w:pPr>
      <w:r>
        <w:t>of Coventry. Yeoman.</w:t>
      </w:r>
    </w:p>
    <w:p w14:paraId="3CA953E8" w14:textId="77777777" w:rsidR="00065D76" w:rsidRDefault="00065D76" w:rsidP="00065D76">
      <w:pPr>
        <w:pStyle w:val="NoSpacing"/>
      </w:pPr>
    </w:p>
    <w:p w14:paraId="4704BDED" w14:textId="77777777" w:rsidR="00065D76" w:rsidRDefault="00065D76" w:rsidP="00065D76">
      <w:pPr>
        <w:pStyle w:val="NoSpacing"/>
      </w:pPr>
    </w:p>
    <w:p w14:paraId="1BF7145A" w14:textId="77777777" w:rsidR="00065D76" w:rsidRDefault="00065D76" w:rsidP="00065D76">
      <w:pPr>
        <w:pStyle w:val="NoSpacing"/>
        <w:ind w:left="1440" w:hanging="720"/>
      </w:pPr>
      <w:r>
        <w:t>1489</w:t>
      </w:r>
      <w:r>
        <w:tab/>
        <w:t xml:space="preserve">Robert Kyrfote(q.v.) and his wife, Agnes(q.v.), as the executors of John Dawes of Coventry, brought a plaint of debt </w:t>
      </w:r>
      <w:r>
        <w:tab/>
        <w:t>against him and 4 others.</w:t>
      </w:r>
    </w:p>
    <w:p w14:paraId="70D47FB5" w14:textId="77777777" w:rsidR="00065D76" w:rsidRDefault="00065D76" w:rsidP="00065D76">
      <w:pPr>
        <w:pStyle w:val="NoSpacing"/>
      </w:pPr>
      <w:r>
        <w:tab/>
      </w:r>
      <w:r>
        <w:tab/>
        <w:t xml:space="preserve">( </w:t>
      </w:r>
      <w:hyperlink r:id="rId6" w:history="1">
        <w:r w:rsidRPr="001C3360">
          <w:rPr>
            <w:rStyle w:val="Hyperlink"/>
          </w:rPr>
          <w:t>https://waalt.uh.edu/index.php/CP40no907Index</w:t>
        </w:r>
      </w:hyperlink>
      <w:r>
        <w:t xml:space="preserve"> )</w:t>
      </w:r>
    </w:p>
    <w:p w14:paraId="233439BE" w14:textId="77777777" w:rsidR="00065D76" w:rsidRDefault="00065D76" w:rsidP="00065D76">
      <w:pPr>
        <w:pStyle w:val="NoSpacing"/>
      </w:pPr>
    </w:p>
    <w:p w14:paraId="2597F296" w14:textId="77777777" w:rsidR="00065D76" w:rsidRDefault="00065D76" w:rsidP="00065D76">
      <w:pPr>
        <w:pStyle w:val="NoSpacing"/>
      </w:pPr>
    </w:p>
    <w:p w14:paraId="51421FAF" w14:textId="77777777" w:rsidR="00065D76" w:rsidRDefault="00065D76" w:rsidP="00065D76">
      <w:pPr>
        <w:pStyle w:val="NoSpacing"/>
        <w:tabs>
          <w:tab w:val="left" w:pos="2112"/>
        </w:tabs>
      </w:pPr>
      <w:r>
        <w:t>23 February 2026</w:t>
      </w:r>
      <w:r>
        <w:tab/>
      </w:r>
    </w:p>
    <w:p w14:paraId="48CA5E1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F7CE" w14:textId="77777777" w:rsidR="004B0FC7" w:rsidRDefault="004B0FC7" w:rsidP="00086E2C">
      <w:pPr>
        <w:spacing w:after="0" w:line="240" w:lineRule="auto"/>
      </w:pPr>
      <w:r>
        <w:separator/>
      </w:r>
    </w:p>
  </w:endnote>
  <w:endnote w:type="continuationSeparator" w:id="0">
    <w:p w14:paraId="00E55C07" w14:textId="77777777" w:rsidR="004B0FC7" w:rsidRDefault="004B0FC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28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141E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2B7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0D4B" w14:textId="77777777" w:rsidR="004B0FC7" w:rsidRDefault="004B0FC7" w:rsidP="00086E2C">
      <w:pPr>
        <w:spacing w:after="0" w:line="240" w:lineRule="auto"/>
      </w:pPr>
      <w:r>
        <w:separator/>
      </w:r>
    </w:p>
  </w:footnote>
  <w:footnote w:type="continuationSeparator" w:id="0">
    <w:p w14:paraId="031BCDEE" w14:textId="77777777" w:rsidR="004B0FC7" w:rsidRDefault="004B0FC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3F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9BEB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4C6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76"/>
    <w:rsid w:val="00065D76"/>
    <w:rsid w:val="00086E2C"/>
    <w:rsid w:val="000A2E7A"/>
    <w:rsid w:val="002244B7"/>
    <w:rsid w:val="00314D94"/>
    <w:rsid w:val="004B0FC7"/>
    <w:rsid w:val="00617568"/>
    <w:rsid w:val="006E68FA"/>
    <w:rsid w:val="00C328D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2A14F"/>
  <w15:chartTrackingRefBased/>
  <w15:docId w15:val="{95A1279F-3E7B-4EB5-BDA4-8D0FE627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5D76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65D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290</Characters>
  <Application>Microsoft Office Word</Application>
  <DocSecurity>0</DocSecurity>
  <Lines>17</Lines>
  <Paragraphs>9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2026-02-23T21:29:00Z</dcterms:created>
  <dcterms:modified xsi:type="dcterms:W3CDTF">2026-02-23T21:30:00Z</dcterms:modified>
</cp:coreProperties>
</file>