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AF61C" w14:textId="77777777" w:rsidR="00270609" w:rsidRDefault="00270609" w:rsidP="00270609">
      <w:pPr>
        <w:pStyle w:val="NoSpacing"/>
      </w:pPr>
      <w:r>
        <w:rPr>
          <w:u w:val="single"/>
        </w:rPr>
        <w:t>William DAWBENEY</w:t>
      </w:r>
      <w:r>
        <w:t xml:space="preserve">       (fl.1494)</w:t>
      </w:r>
    </w:p>
    <w:p w14:paraId="51E04419" w14:textId="77777777" w:rsidR="00270609" w:rsidRDefault="00270609" w:rsidP="00270609">
      <w:pPr>
        <w:pStyle w:val="NoSpacing"/>
      </w:pPr>
      <w:r>
        <w:t>of London. Gentleman.</w:t>
      </w:r>
    </w:p>
    <w:p w14:paraId="23A14834" w14:textId="77777777" w:rsidR="00270609" w:rsidRDefault="00270609" w:rsidP="00270609">
      <w:pPr>
        <w:pStyle w:val="NoSpacing"/>
      </w:pPr>
    </w:p>
    <w:p w14:paraId="7D5BB38D" w14:textId="77777777" w:rsidR="00270609" w:rsidRDefault="00270609" w:rsidP="00270609">
      <w:pPr>
        <w:pStyle w:val="NoSpacing"/>
      </w:pPr>
    </w:p>
    <w:p w14:paraId="42041F0F" w14:textId="77777777" w:rsidR="00270609" w:rsidRDefault="00270609" w:rsidP="00270609">
      <w:pPr>
        <w:pStyle w:val="NoSpacing"/>
      </w:pPr>
      <w:r>
        <w:t xml:space="preserve">  3 Jul.1494</w:t>
      </w:r>
      <w:r>
        <w:tab/>
        <w:t>He was granted a general pardon.    (C.P.R. 1485-94 p.471)</w:t>
      </w:r>
    </w:p>
    <w:p w14:paraId="33285F96" w14:textId="77777777" w:rsidR="00270609" w:rsidRDefault="00270609" w:rsidP="00270609">
      <w:pPr>
        <w:pStyle w:val="NoSpacing"/>
      </w:pPr>
    </w:p>
    <w:p w14:paraId="2EE7CEDE" w14:textId="77777777" w:rsidR="00270609" w:rsidRDefault="00270609" w:rsidP="00270609">
      <w:pPr>
        <w:pStyle w:val="NoSpacing"/>
      </w:pPr>
    </w:p>
    <w:p w14:paraId="0DF7D82B" w14:textId="77777777" w:rsidR="00270609" w:rsidRDefault="00270609" w:rsidP="00270609">
      <w:pPr>
        <w:pStyle w:val="NoSpacing"/>
      </w:pPr>
      <w:r>
        <w:t>14 May 2026</w:t>
      </w:r>
    </w:p>
    <w:p w14:paraId="61E36A16" w14:textId="42800C6D" w:rsidR="00617568" w:rsidRPr="00086E2C" w:rsidRDefault="002706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48206" w14:textId="77777777" w:rsidR="00C07A46" w:rsidRDefault="00C07A46" w:rsidP="00086E2C">
      <w:pPr>
        <w:spacing w:after="0" w:line="240" w:lineRule="auto"/>
      </w:pPr>
      <w:r>
        <w:separator/>
      </w:r>
    </w:p>
  </w:endnote>
  <w:endnote w:type="continuationSeparator" w:id="0">
    <w:p w14:paraId="5CD2701C" w14:textId="77777777" w:rsidR="00C07A46" w:rsidRDefault="00C07A4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B141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476B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092C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C2249" w14:textId="77777777" w:rsidR="00C07A46" w:rsidRDefault="00C07A46" w:rsidP="00086E2C">
      <w:pPr>
        <w:spacing w:after="0" w:line="240" w:lineRule="auto"/>
      </w:pPr>
      <w:r>
        <w:separator/>
      </w:r>
    </w:p>
  </w:footnote>
  <w:footnote w:type="continuationSeparator" w:id="0">
    <w:p w14:paraId="796B0D5A" w14:textId="77777777" w:rsidR="00C07A46" w:rsidRDefault="00C07A4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C12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D88C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E47E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609"/>
    <w:rsid w:val="00086E2C"/>
    <w:rsid w:val="000A2E7A"/>
    <w:rsid w:val="002244B7"/>
    <w:rsid w:val="00270609"/>
    <w:rsid w:val="00314D94"/>
    <w:rsid w:val="005435B9"/>
    <w:rsid w:val="00617568"/>
    <w:rsid w:val="006E68FA"/>
    <w:rsid w:val="008E56AD"/>
    <w:rsid w:val="00912557"/>
    <w:rsid w:val="00AF65CA"/>
    <w:rsid w:val="00C07A4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5C48E"/>
  <w15:chartTrackingRefBased/>
  <w15:docId w15:val="{BCA7CA7C-E66F-4112-85E3-FA4DA233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2026-05-17T20:42:00Z</dcterms:created>
  <dcterms:modified xsi:type="dcterms:W3CDTF">2026-05-17T20:44:00Z</dcterms:modified>
</cp:coreProperties>
</file>