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6CF5C" w14:textId="77777777" w:rsidR="009E5F0C" w:rsidRDefault="009E5F0C" w:rsidP="009E5F0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Walter DAVY</w:t>
      </w:r>
      <w:r>
        <w:rPr>
          <w:rFonts w:ascii="Times New Roman" w:hAnsi="Times New Roman" w:cs="Times New Roman"/>
        </w:rPr>
        <w:t xml:space="preserve">         (fl.1472)</w:t>
      </w:r>
    </w:p>
    <w:p w14:paraId="03DDC568" w14:textId="77777777" w:rsidR="009E5F0C" w:rsidRDefault="009E5F0C" w:rsidP="009E5F0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Hosteler.</w:t>
      </w:r>
    </w:p>
    <w:p w14:paraId="6DEAD71C" w14:textId="77777777" w:rsidR="009E5F0C" w:rsidRDefault="009E5F0C" w:rsidP="009E5F0C">
      <w:pPr>
        <w:pStyle w:val="NoSpacing"/>
        <w:rPr>
          <w:rFonts w:ascii="Times New Roman" w:hAnsi="Times New Roman" w:cs="Times New Roman"/>
        </w:rPr>
      </w:pPr>
    </w:p>
    <w:p w14:paraId="654B2D14" w14:textId="77777777" w:rsidR="009E5F0C" w:rsidRDefault="009E5F0C" w:rsidP="009E5F0C">
      <w:pPr>
        <w:pStyle w:val="NoSpacing"/>
        <w:rPr>
          <w:rFonts w:ascii="Times New Roman" w:hAnsi="Times New Roman" w:cs="Times New Roman"/>
        </w:rPr>
      </w:pPr>
    </w:p>
    <w:p w14:paraId="100D454A" w14:textId="77777777" w:rsidR="009E5F0C" w:rsidRDefault="009E5F0C" w:rsidP="009E5F0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1472</w:t>
      </w:r>
      <w:r>
        <w:rPr>
          <w:rFonts w:ascii="Times New Roman" w:hAnsi="Times New Roman" w:cs="Times New Roman"/>
        </w:rPr>
        <w:tab/>
        <w:t>The King indicted him and 9 others for trespass.</w:t>
      </w:r>
    </w:p>
    <w:p w14:paraId="6827E65F" w14:textId="77777777" w:rsidR="009E5F0C" w:rsidRDefault="009E5F0C" w:rsidP="009E5F0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 </w:t>
      </w:r>
      <w:hyperlink r:id="rId6" w:history="1">
        <w:r w:rsidRPr="003D3C33">
          <w:rPr>
            <w:rStyle w:val="Hyperlink"/>
            <w:rFonts w:ascii="Times New Roman" w:hAnsi="Times New Roman" w:cs="Times New Roman"/>
          </w:rPr>
          <w:t>https://waalt.uh.edu/index.php/KB27/842</w:t>
        </w:r>
      </w:hyperlink>
      <w:r>
        <w:rPr>
          <w:rFonts w:ascii="Times New Roman" w:hAnsi="Times New Roman" w:cs="Times New Roman"/>
        </w:rPr>
        <w:t xml:space="preserve"> )</w:t>
      </w:r>
    </w:p>
    <w:p w14:paraId="5DBDB715" w14:textId="77777777" w:rsidR="009E5F0C" w:rsidRDefault="009E5F0C" w:rsidP="009E5F0C">
      <w:pPr>
        <w:pStyle w:val="NoSpacing"/>
        <w:rPr>
          <w:rFonts w:ascii="Times New Roman" w:hAnsi="Times New Roman" w:cs="Times New Roman"/>
        </w:rPr>
      </w:pPr>
    </w:p>
    <w:p w14:paraId="52258209" w14:textId="77777777" w:rsidR="009E5F0C" w:rsidRDefault="009E5F0C" w:rsidP="009E5F0C">
      <w:pPr>
        <w:pStyle w:val="NoSpacing"/>
        <w:rPr>
          <w:rFonts w:ascii="Times New Roman" w:hAnsi="Times New Roman" w:cs="Times New Roman"/>
        </w:rPr>
      </w:pPr>
    </w:p>
    <w:p w14:paraId="03FA7235" w14:textId="77777777" w:rsidR="009E5F0C" w:rsidRDefault="009E5F0C" w:rsidP="009E5F0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February 2026</w:t>
      </w:r>
    </w:p>
    <w:p w14:paraId="1CD6CDD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950A8" w14:textId="77777777" w:rsidR="003A506C" w:rsidRDefault="003A506C" w:rsidP="00086E2C">
      <w:pPr>
        <w:spacing w:after="0" w:line="240" w:lineRule="auto"/>
      </w:pPr>
      <w:r>
        <w:separator/>
      </w:r>
    </w:p>
  </w:endnote>
  <w:endnote w:type="continuationSeparator" w:id="0">
    <w:p w14:paraId="2C9B71A2" w14:textId="77777777" w:rsidR="003A506C" w:rsidRDefault="003A506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80BF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5339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0417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40BD6" w14:textId="77777777" w:rsidR="003A506C" w:rsidRDefault="003A506C" w:rsidP="00086E2C">
      <w:pPr>
        <w:spacing w:after="0" w:line="240" w:lineRule="auto"/>
      </w:pPr>
      <w:r>
        <w:separator/>
      </w:r>
    </w:p>
  </w:footnote>
  <w:footnote w:type="continuationSeparator" w:id="0">
    <w:p w14:paraId="53CC3E73" w14:textId="77777777" w:rsidR="003A506C" w:rsidRDefault="003A506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09ED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D7A7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453D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F0C"/>
    <w:rsid w:val="00086E2C"/>
    <w:rsid w:val="000A2E7A"/>
    <w:rsid w:val="002244B7"/>
    <w:rsid w:val="00314D94"/>
    <w:rsid w:val="003A506C"/>
    <w:rsid w:val="00566CEB"/>
    <w:rsid w:val="00617568"/>
    <w:rsid w:val="006E68FA"/>
    <w:rsid w:val="009E5F0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48EEC"/>
  <w15:chartTrackingRefBased/>
  <w15:docId w15:val="{C347D35B-56AC-44A1-A716-B4C1679AD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E5F0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E5F0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4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2026-02-12T20:40:00Z</dcterms:created>
  <dcterms:modified xsi:type="dcterms:W3CDTF">2026-02-12T20:41:00Z</dcterms:modified>
</cp:coreProperties>
</file>