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65631" w14:textId="77777777" w:rsidR="0067049D" w:rsidRDefault="0067049D" w:rsidP="0067049D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DAVY</w:t>
      </w:r>
      <w:r>
        <w:rPr>
          <w:rFonts w:cs="Times New Roman"/>
        </w:rPr>
        <w:t xml:space="preserve">        (fl.1460)</w:t>
      </w:r>
    </w:p>
    <w:p w14:paraId="0F659901" w14:textId="77777777" w:rsidR="0067049D" w:rsidRDefault="0067049D" w:rsidP="0067049D">
      <w:pPr>
        <w:pStyle w:val="NoSpacing"/>
        <w:rPr>
          <w:rFonts w:cs="Times New Roman"/>
        </w:rPr>
      </w:pPr>
      <w:r>
        <w:rPr>
          <w:rFonts w:cs="Times New Roman"/>
        </w:rPr>
        <w:t>of Southwark. Miller.</w:t>
      </w:r>
    </w:p>
    <w:p w14:paraId="47AB70F0" w14:textId="77777777" w:rsidR="0067049D" w:rsidRDefault="0067049D" w:rsidP="0067049D">
      <w:pPr>
        <w:pStyle w:val="NoSpacing"/>
        <w:rPr>
          <w:rFonts w:cs="Times New Roman"/>
        </w:rPr>
      </w:pPr>
    </w:p>
    <w:p w14:paraId="17187C29" w14:textId="77777777" w:rsidR="0067049D" w:rsidRDefault="0067049D" w:rsidP="0067049D">
      <w:pPr>
        <w:pStyle w:val="NoSpacing"/>
        <w:rPr>
          <w:rFonts w:cs="Times New Roman"/>
        </w:rPr>
      </w:pPr>
    </w:p>
    <w:p w14:paraId="215FE3A0" w14:textId="77777777" w:rsidR="0067049D" w:rsidRDefault="0067049D" w:rsidP="0067049D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William Forman(q.v.) brought a plaint of trespass against him and 3 others.</w:t>
      </w:r>
    </w:p>
    <w:p w14:paraId="76AC2379" w14:textId="77777777" w:rsidR="0067049D" w:rsidRDefault="0067049D" w:rsidP="0067049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44D9DB8F" w14:textId="77777777" w:rsidR="0067049D" w:rsidRDefault="0067049D" w:rsidP="0067049D">
      <w:pPr>
        <w:pStyle w:val="NoSpacing"/>
        <w:rPr>
          <w:rFonts w:cs="Times New Roman"/>
        </w:rPr>
      </w:pPr>
    </w:p>
    <w:p w14:paraId="74C8C780" w14:textId="77777777" w:rsidR="0067049D" w:rsidRDefault="0067049D" w:rsidP="0067049D">
      <w:pPr>
        <w:pStyle w:val="NoSpacing"/>
        <w:rPr>
          <w:rFonts w:cs="Times New Roman"/>
        </w:rPr>
      </w:pPr>
    </w:p>
    <w:p w14:paraId="559A6F70" w14:textId="77777777" w:rsidR="0067049D" w:rsidRDefault="0067049D" w:rsidP="0067049D">
      <w:pPr>
        <w:pStyle w:val="NoSpacing"/>
        <w:rPr>
          <w:rFonts w:cs="Times New Roman"/>
        </w:rPr>
      </w:pPr>
      <w:r>
        <w:rPr>
          <w:rFonts w:cs="Times New Roman"/>
        </w:rPr>
        <w:t>3 June 2026</w:t>
      </w:r>
    </w:p>
    <w:p w14:paraId="4882B34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13817" w14:textId="77777777" w:rsidR="00FB02B9" w:rsidRDefault="00FB02B9" w:rsidP="00086E2C">
      <w:pPr>
        <w:spacing w:after="0" w:line="240" w:lineRule="auto"/>
      </w:pPr>
      <w:r>
        <w:separator/>
      </w:r>
    </w:p>
  </w:endnote>
  <w:endnote w:type="continuationSeparator" w:id="0">
    <w:p w14:paraId="55C72C5F" w14:textId="77777777" w:rsidR="00FB02B9" w:rsidRDefault="00FB02B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DE26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D1B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473A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68C00" w14:textId="77777777" w:rsidR="00FB02B9" w:rsidRDefault="00FB02B9" w:rsidP="00086E2C">
      <w:pPr>
        <w:spacing w:after="0" w:line="240" w:lineRule="auto"/>
      </w:pPr>
      <w:r>
        <w:separator/>
      </w:r>
    </w:p>
  </w:footnote>
  <w:footnote w:type="continuationSeparator" w:id="0">
    <w:p w14:paraId="3515CF1A" w14:textId="77777777" w:rsidR="00FB02B9" w:rsidRDefault="00FB02B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7C0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C315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CC25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49D"/>
    <w:rsid w:val="00086E2C"/>
    <w:rsid w:val="000A2E7A"/>
    <w:rsid w:val="002244B7"/>
    <w:rsid w:val="00314D94"/>
    <w:rsid w:val="005435B9"/>
    <w:rsid w:val="00617568"/>
    <w:rsid w:val="0067049D"/>
    <w:rsid w:val="006E68FA"/>
    <w:rsid w:val="008E56AD"/>
    <w:rsid w:val="00AF65CA"/>
    <w:rsid w:val="00C17D44"/>
    <w:rsid w:val="00ED3A55"/>
    <w:rsid w:val="00F479D0"/>
    <w:rsid w:val="00FB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5A42F"/>
  <w15:chartTrackingRefBased/>
  <w15:docId w15:val="{21AE11AB-3513-4A1B-AD16-5A34CA618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2026-06-07T20:51:00Z</dcterms:created>
  <dcterms:modified xsi:type="dcterms:W3CDTF">2026-06-07T20:51:00Z</dcterms:modified>
</cp:coreProperties>
</file>