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D4819" w14:textId="77777777" w:rsidR="005229D3" w:rsidRDefault="005229D3" w:rsidP="005229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Philip DAVY</w:t>
      </w:r>
      <w:r>
        <w:rPr>
          <w:rFonts w:ascii="Times New Roman" w:hAnsi="Times New Roman" w:cs="Times New Roman"/>
          <w:lang w:val="en-US"/>
        </w:rPr>
        <w:t xml:space="preserve">       (fl.1493)</w:t>
      </w:r>
    </w:p>
    <w:p w14:paraId="6B23CC15" w14:textId="77777777" w:rsidR="005229D3" w:rsidRDefault="005229D3" w:rsidP="005229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Tailor.</w:t>
      </w:r>
    </w:p>
    <w:p w14:paraId="57593C23" w14:textId="77777777" w:rsidR="005229D3" w:rsidRDefault="005229D3" w:rsidP="005229D3">
      <w:pPr>
        <w:pStyle w:val="NoSpacing"/>
        <w:rPr>
          <w:rFonts w:ascii="Times New Roman" w:hAnsi="Times New Roman" w:cs="Times New Roman"/>
          <w:lang w:val="en-US"/>
        </w:rPr>
      </w:pPr>
    </w:p>
    <w:p w14:paraId="1564E3F5" w14:textId="77777777" w:rsidR="005229D3" w:rsidRDefault="005229D3" w:rsidP="005229D3">
      <w:pPr>
        <w:pStyle w:val="NoSpacing"/>
        <w:rPr>
          <w:rFonts w:ascii="Times New Roman" w:hAnsi="Times New Roman" w:cs="Times New Roman"/>
          <w:lang w:val="en-US"/>
        </w:rPr>
      </w:pPr>
    </w:p>
    <w:p w14:paraId="5A89EE4B" w14:textId="77777777" w:rsidR="005229D3" w:rsidRDefault="005229D3" w:rsidP="005229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1493</w:t>
      </w:r>
      <w:r>
        <w:rPr>
          <w:rFonts w:ascii="Times New Roman" w:hAnsi="Times New Roman" w:cs="Times New Roman"/>
          <w:lang w:val="en-US"/>
        </w:rPr>
        <w:tab/>
        <w:t>John Pope(q.v.) brought a plaint of trespass against him and 3 others.</w:t>
      </w:r>
    </w:p>
    <w:p w14:paraId="7887873D" w14:textId="77777777" w:rsidR="005229D3" w:rsidRDefault="005229D3" w:rsidP="005229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65302B">
          <w:rPr>
            <w:rStyle w:val="Hyperlink"/>
            <w:rFonts w:ascii="Times New Roman" w:hAnsi="Times New Roman" w:cs="Times New Roman"/>
            <w:lang w:val="en-US"/>
          </w:rPr>
          <w:t>https://waalt.uh.edu/index.php/KB27/926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25C20C1" w14:textId="77777777" w:rsidR="005229D3" w:rsidRDefault="005229D3" w:rsidP="005229D3">
      <w:pPr>
        <w:pStyle w:val="NoSpacing"/>
        <w:rPr>
          <w:rFonts w:ascii="Times New Roman" w:hAnsi="Times New Roman" w:cs="Times New Roman"/>
          <w:lang w:val="en-US"/>
        </w:rPr>
      </w:pPr>
    </w:p>
    <w:p w14:paraId="23614DAD" w14:textId="77777777" w:rsidR="005229D3" w:rsidRDefault="005229D3" w:rsidP="005229D3">
      <w:pPr>
        <w:pStyle w:val="NoSpacing"/>
        <w:rPr>
          <w:rFonts w:ascii="Times New Roman" w:hAnsi="Times New Roman" w:cs="Times New Roman"/>
          <w:lang w:val="en-US"/>
        </w:rPr>
      </w:pPr>
    </w:p>
    <w:p w14:paraId="66EDBD37" w14:textId="77777777" w:rsidR="005229D3" w:rsidRDefault="005229D3" w:rsidP="005229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28 April 2026</w:t>
      </w:r>
    </w:p>
    <w:p w14:paraId="24790BB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728EC" w14:textId="77777777" w:rsidR="00997A0F" w:rsidRDefault="00997A0F" w:rsidP="00086E2C">
      <w:pPr>
        <w:spacing w:after="0" w:line="240" w:lineRule="auto"/>
      </w:pPr>
      <w:r>
        <w:separator/>
      </w:r>
    </w:p>
  </w:endnote>
  <w:endnote w:type="continuationSeparator" w:id="0">
    <w:p w14:paraId="2265ABFC" w14:textId="77777777" w:rsidR="00997A0F" w:rsidRDefault="00997A0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ADB5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14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DA8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843CE" w14:textId="77777777" w:rsidR="00997A0F" w:rsidRDefault="00997A0F" w:rsidP="00086E2C">
      <w:pPr>
        <w:spacing w:after="0" w:line="240" w:lineRule="auto"/>
      </w:pPr>
      <w:r>
        <w:separator/>
      </w:r>
    </w:p>
  </w:footnote>
  <w:footnote w:type="continuationSeparator" w:id="0">
    <w:p w14:paraId="54408073" w14:textId="77777777" w:rsidR="00997A0F" w:rsidRDefault="00997A0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68F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3DE0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A97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9D3"/>
    <w:rsid w:val="00086E2C"/>
    <w:rsid w:val="000A2E7A"/>
    <w:rsid w:val="002244B7"/>
    <w:rsid w:val="00314D94"/>
    <w:rsid w:val="005229D3"/>
    <w:rsid w:val="00617568"/>
    <w:rsid w:val="006E68FA"/>
    <w:rsid w:val="0074725E"/>
    <w:rsid w:val="00997A0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CB474"/>
  <w15:chartTrackingRefBased/>
  <w15:docId w15:val="{B8553278-414D-4738-BB96-CBE7FCD1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229D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29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2026-04-28T21:42:00Z</dcterms:created>
  <dcterms:modified xsi:type="dcterms:W3CDTF">2026-04-28T21:44:00Z</dcterms:modified>
</cp:coreProperties>
</file>