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58ACA" w14:textId="77777777" w:rsidR="00743473" w:rsidRDefault="00743473" w:rsidP="00743473">
      <w:pPr>
        <w:pStyle w:val="NoSpacing"/>
        <w:rPr>
          <w:rFonts w:eastAsia="Times New Roman"/>
        </w:rPr>
      </w:pPr>
      <w:r>
        <w:rPr>
          <w:rFonts w:eastAsia="Times New Roman"/>
          <w:u w:val="single"/>
        </w:rPr>
        <w:t>Louis DAVY (alias SMYTH)</w:t>
      </w:r>
      <w:r>
        <w:rPr>
          <w:rFonts w:eastAsia="Times New Roman"/>
        </w:rPr>
        <w:t xml:space="preserve">      (fl.1467)</w:t>
      </w:r>
    </w:p>
    <w:p w14:paraId="433A4245" w14:textId="77777777" w:rsidR="00743473" w:rsidRDefault="00743473" w:rsidP="00743473">
      <w:pPr>
        <w:pStyle w:val="NoSpacing"/>
        <w:rPr>
          <w:rFonts w:eastAsia="Times New Roman"/>
        </w:rPr>
      </w:pPr>
      <w:r>
        <w:rPr>
          <w:rFonts w:eastAsia="Times New Roman"/>
        </w:rPr>
        <w:t>late of London. Yeoman.</w:t>
      </w:r>
    </w:p>
    <w:p w14:paraId="2D0D3792" w14:textId="77777777" w:rsidR="00743473" w:rsidRDefault="00743473" w:rsidP="00743473">
      <w:pPr>
        <w:pStyle w:val="NoSpacing"/>
        <w:rPr>
          <w:rFonts w:eastAsia="Times New Roman"/>
        </w:rPr>
      </w:pPr>
    </w:p>
    <w:p w14:paraId="6F19A218" w14:textId="77777777" w:rsidR="00743473" w:rsidRDefault="00743473" w:rsidP="00743473">
      <w:pPr>
        <w:pStyle w:val="NoSpacing"/>
        <w:rPr>
          <w:rFonts w:eastAsia="Times New Roman"/>
        </w:rPr>
      </w:pPr>
    </w:p>
    <w:p w14:paraId="456C6C8D" w14:textId="77777777" w:rsidR="00743473" w:rsidRDefault="00743473" w:rsidP="00743473">
      <w:pPr>
        <w:pStyle w:val="NoSpacing"/>
        <w:rPr>
          <w:rFonts w:eastAsia="Times New Roman"/>
        </w:rPr>
      </w:pPr>
      <w:r>
        <w:rPr>
          <w:rFonts w:eastAsia="Times New Roman"/>
        </w:rPr>
        <w:t>17 Sep.1467</w:t>
      </w:r>
      <w:r>
        <w:rPr>
          <w:rFonts w:eastAsia="Times New Roman"/>
        </w:rPr>
        <w:tab/>
        <w:t>He was pardoned of all offences committed by him before 12 September.</w:t>
      </w:r>
    </w:p>
    <w:p w14:paraId="6B8D448C" w14:textId="77777777" w:rsidR="00743473" w:rsidRDefault="00743473" w:rsidP="00743473">
      <w:pPr>
        <w:pStyle w:val="NoSpacing"/>
        <w:rPr>
          <w:rFonts w:eastAsia="Times New Roman"/>
        </w:rPr>
      </w:pPr>
      <w:r>
        <w:rPr>
          <w:rFonts w:eastAsia="Times New Roman"/>
        </w:rPr>
        <w:tab/>
      </w:r>
      <w:r>
        <w:rPr>
          <w:rFonts w:eastAsia="Times New Roman"/>
        </w:rPr>
        <w:tab/>
        <w:t>(C.P.R. 1467-77 p.31)</w:t>
      </w:r>
    </w:p>
    <w:p w14:paraId="258B9B35" w14:textId="77777777" w:rsidR="00743473" w:rsidRDefault="00743473" w:rsidP="00743473">
      <w:pPr>
        <w:pStyle w:val="NoSpacing"/>
        <w:rPr>
          <w:rFonts w:eastAsia="Times New Roman"/>
        </w:rPr>
      </w:pPr>
    </w:p>
    <w:p w14:paraId="77CE0CE7" w14:textId="77777777" w:rsidR="00743473" w:rsidRDefault="00743473" w:rsidP="00743473">
      <w:pPr>
        <w:pStyle w:val="NoSpacing"/>
        <w:rPr>
          <w:rFonts w:eastAsia="Times New Roman"/>
        </w:rPr>
      </w:pPr>
    </w:p>
    <w:p w14:paraId="36D1F327" w14:textId="77777777" w:rsidR="00743473" w:rsidRDefault="00743473" w:rsidP="00743473">
      <w:pPr>
        <w:pStyle w:val="NoSpacing"/>
        <w:rPr>
          <w:rFonts w:eastAsia="Times New Roman"/>
        </w:rPr>
      </w:pPr>
      <w:r>
        <w:rPr>
          <w:rFonts w:eastAsia="Times New Roman"/>
        </w:rPr>
        <w:t>10 February 2026</w:t>
      </w:r>
    </w:p>
    <w:p w14:paraId="0D454DF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F9B5CD" w14:textId="77777777" w:rsidR="007A3AE5" w:rsidRDefault="007A3AE5" w:rsidP="00086E2C">
      <w:pPr>
        <w:spacing w:after="0" w:line="240" w:lineRule="auto"/>
      </w:pPr>
      <w:r>
        <w:separator/>
      </w:r>
    </w:p>
  </w:endnote>
  <w:endnote w:type="continuationSeparator" w:id="0">
    <w:p w14:paraId="0D317464" w14:textId="77777777" w:rsidR="007A3AE5" w:rsidRDefault="007A3AE5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BA6A0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4B97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D1E68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9A949E" w14:textId="77777777" w:rsidR="007A3AE5" w:rsidRDefault="007A3AE5" w:rsidP="00086E2C">
      <w:pPr>
        <w:spacing w:after="0" w:line="240" w:lineRule="auto"/>
      </w:pPr>
      <w:r>
        <w:separator/>
      </w:r>
    </w:p>
  </w:footnote>
  <w:footnote w:type="continuationSeparator" w:id="0">
    <w:p w14:paraId="7307B75C" w14:textId="77777777" w:rsidR="007A3AE5" w:rsidRDefault="007A3AE5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DDAF3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647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CCFDF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3473"/>
    <w:rsid w:val="00086E2C"/>
    <w:rsid w:val="000A2E7A"/>
    <w:rsid w:val="002244B7"/>
    <w:rsid w:val="00314D94"/>
    <w:rsid w:val="00617568"/>
    <w:rsid w:val="006E68FA"/>
    <w:rsid w:val="00743473"/>
    <w:rsid w:val="007A3AE5"/>
    <w:rsid w:val="00987D8F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2968FA"/>
  <w15:chartTrackingRefBased/>
  <w15:docId w15:val="{C1BAA2AC-1257-4F8B-B3A6-2CC97DDBA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43473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30</Words>
  <Characters>162</Characters>
  <Application>Microsoft Office Word</Application>
  <DocSecurity>0</DocSecurity>
  <Lines>11</Lines>
  <Paragraphs>5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2026-02-14T21:17:00Z</dcterms:created>
  <dcterms:modified xsi:type="dcterms:W3CDTF">2026-02-14T21:18:00Z</dcterms:modified>
</cp:coreProperties>
</file>