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9BE6A" w14:textId="77777777" w:rsidR="00DB7A01" w:rsidRDefault="00DB7A01" w:rsidP="00DB7A01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DAVY</w:t>
      </w:r>
      <w:r>
        <w:rPr>
          <w:rFonts w:cs="Times New Roman"/>
        </w:rPr>
        <w:t xml:space="preserve">        (fl.1462)</w:t>
      </w:r>
    </w:p>
    <w:p w14:paraId="78DAAAAB" w14:textId="77777777" w:rsidR="00DB7A01" w:rsidRDefault="00DB7A01" w:rsidP="00DB7A01">
      <w:pPr>
        <w:pStyle w:val="NoSpacing"/>
        <w:rPr>
          <w:rFonts w:cs="Times New Roman"/>
        </w:rPr>
      </w:pPr>
      <w:r>
        <w:rPr>
          <w:rFonts w:cs="Times New Roman"/>
        </w:rPr>
        <w:t>of Wymondham, Norfolk. Husbandman.</w:t>
      </w:r>
    </w:p>
    <w:p w14:paraId="77D24ADE" w14:textId="77777777" w:rsidR="00DB7A01" w:rsidRDefault="00DB7A01" w:rsidP="00DB7A01">
      <w:pPr>
        <w:pStyle w:val="NoSpacing"/>
        <w:rPr>
          <w:rFonts w:cs="Times New Roman"/>
        </w:rPr>
      </w:pPr>
    </w:p>
    <w:p w14:paraId="598F2474" w14:textId="77777777" w:rsidR="00DB7A01" w:rsidRDefault="00DB7A01" w:rsidP="00DB7A01">
      <w:pPr>
        <w:pStyle w:val="NoSpacing"/>
        <w:rPr>
          <w:rFonts w:cs="Times New Roman"/>
        </w:rPr>
      </w:pPr>
    </w:p>
    <w:p w14:paraId="63764F14" w14:textId="77777777" w:rsidR="00DB7A01" w:rsidRDefault="00DB7A01" w:rsidP="00DB7A01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John Knyvet(q.v.) brought a plaint of trespass against him and 3 others.</w:t>
      </w:r>
    </w:p>
    <w:p w14:paraId="4CC4A368" w14:textId="77777777" w:rsidR="00DB7A01" w:rsidRDefault="00DB7A01" w:rsidP="00DB7A0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2EBDB143" w14:textId="77777777" w:rsidR="00DB7A01" w:rsidRDefault="00DB7A01" w:rsidP="00DB7A01">
      <w:pPr>
        <w:pStyle w:val="NoSpacing"/>
        <w:rPr>
          <w:rFonts w:cs="Times New Roman"/>
        </w:rPr>
      </w:pPr>
    </w:p>
    <w:p w14:paraId="3E462112" w14:textId="77777777" w:rsidR="00DB7A01" w:rsidRDefault="00DB7A01" w:rsidP="00DB7A01">
      <w:pPr>
        <w:pStyle w:val="NoSpacing"/>
        <w:rPr>
          <w:rFonts w:cs="Times New Roman"/>
        </w:rPr>
      </w:pPr>
    </w:p>
    <w:p w14:paraId="236F7F31" w14:textId="77777777" w:rsidR="00DB7A01" w:rsidRDefault="00DB7A01" w:rsidP="00DB7A01">
      <w:pPr>
        <w:pStyle w:val="NoSpacing"/>
        <w:rPr>
          <w:rFonts w:cs="Times New Roman"/>
        </w:rPr>
      </w:pPr>
      <w:r>
        <w:rPr>
          <w:rFonts w:cs="Times New Roman"/>
        </w:rPr>
        <w:t>4 October 2025</w:t>
      </w:r>
    </w:p>
    <w:p w14:paraId="076F31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E57F" w14:textId="77777777" w:rsidR="008921A7" w:rsidRDefault="008921A7" w:rsidP="00086E2C">
      <w:pPr>
        <w:spacing w:after="0" w:line="240" w:lineRule="auto"/>
      </w:pPr>
      <w:r>
        <w:separator/>
      </w:r>
    </w:p>
  </w:endnote>
  <w:endnote w:type="continuationSeparator" w:id="0">
    <w:p w14:paraId="147DCE7A" w14:textId="77777777" w:rsidR="008921A7" w:rsidRDefault="008921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C449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5BA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859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269B" w14:textId="77777777" w:rsidR="008921A7" w:rsidRDefault="008921A7" w:rsidP="00086E2C">
      <w:pPr>
        <w:spacing w:after="0" w:line="240" w:lineRule="auto"/>
      </w:pPr>
      <w:r>
        <w:separator/>
      </w:r>
    </w:p>
  </w:footnote>
  <w:footnote w:type="continuationSeparator" w:id="0">
    <w:p w14:paraId="06FF13A7" w14:textId="77777777" w:rsidR="008921A7" w:rsidRDefault="008921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CA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6AC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B5E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01"/>
    <w:rsid w:val="00086E2C"/>
    <w:rsid w:val="000A2E7A"/>
    <w:rsid w:val="002244B7"/>
    <w:rsid w:val="00314D94"/>
    <w:rsid w:val="00617568"/>
    <w:rsid w:val="006E68FA"/>
    <w:rsid w:val="008921A7"/>
    <w:rsid w:val="00DB7A01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B03C5"/>
  <w15:chartTrackingRefBased/>
  <w15:docId w15:val="{692B1FD3-0053-4451-B147-6F24B24A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B7A0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B7A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225</Characters>
  <Application>Microsoft Office Word</Application>
  <DocSecurity>0</DocSecurity>
  <Lines>10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2026-01-09T22:56:00Z</dcterms:created>
  <dcterms:modified xsi:type="dcterms:W3CDTF">2026-01-09T22:57:00Z</dcterms:modified>
</cp:coreProperties>
</file>