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836D6" w14:textId="77777777" w:rsidR="001327BF" w:rsidRDefault="001327BF" w:rsidP="001327BF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DAVY</w:t>
      </w:r>
      <w:r>
        <w:rPr>
          <w:rFonts w:cs="Times New Roman"/>
          <w:lang w:val="en-US"/>
        </w:rPr>
        <w:t xml:space="preserve">        (fl.1487)</w:t>
      </w:r>
    </w:p>
    <w:p w14:paraId="3F7C96B2" w14:textId="77777777" w:rsidR="001327BF" w:rsidRDefault="001327BF" w:rsidP="001327B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Norwich. Labourer.</w:t>
      </w:r>
    </w:p>
    <w:p w14:paraId="29ADF42C" w14:textId="77777777" w:rsidR="001327BF" w:rsidRDefault="001327BF" w:rsidP="001327BF">
      <w:pPr>
        <w:pStyle w:val="NoSpacing"/>
        <w:rPr>
          <w:rFonts w:cs="Times New Roman"/>
          <w:lang w:val="en-US"/>
        </w:rPr>
      </w:pPr>
    </w:p>
    <w:p w14:paraId="117CF6BB" w14:textId="77777777" w:rsidR="001327BF" w:rsidRDefault="001327BF" w:rsidP="001327BF">
      <w:pPr>
        <w:pStyle w:val="NoSpacing"/>
        <w:rPr>
          <w:rFonts w:cs="Times New Roman"/>
          <w:lang w:val="en-US"/>
        </w:rPr>
      </w:pPr>
    </w:p>
    <w:p w14:paraId="02122700" w14:textId="77777777" w:rsidR="001327BF" w:rsidRDefault="001327BF" w:rsidP="001327BF">
      <w:pPr>
        <w:pStyle w:val="NoSpacing"/>
        <w:ind w:left="1440" w:hanging="720"/>
        <w:rPr>
          <w:rFonts w:cs="Times New Roman"/>
          <w:lang w:val="en-US"/>
        </w:rPr>
      </w:pPr>
      <w:r>
        <w:rPr>
          <w:rFonts w:cs="Times New Roman"/>
          <w:lang w:val="en-US"/>
        </w:rPr>
        <w:t>1487</w:t>
      </w:r>
      <w:r>
        <w:rPr>
          <w:rFonts w:cs="Times New Roman"/>
          <w:lang w:val="en-US"/>
        </w:rPr>
        <w:tab/>
        <w:t xml:space="preserve">The King presented him and William Curteys of Norwich(q.v.) for trespass and taking.   ( </w:t>
      </w:r>
      <w:hyperlink r:id="rId6" w:history="1">
        <w:r w:rsidRPr="003F76CB">
          <w:rPr>
            <w:rStyle w:val="Hyperlink"/>
            <w:rFonts w:cs="Times New Roman"/>
            <w:lang w:val="en-US"/>
          </w:rPr>
          <w:t>https://waalt.uh.edu/index.php/KB27/905</w:t>
        </w:r>
      </w:hyperlink>
      <w:r>
        <w:rPr>
          <w:rFonts w:cs="Times New Roman"/>
          <w:lang w:val="en-US"/>
        </w:rPr>
        <w:t xml:space="preserve"> )</w:t>
      </w:r>
    </w:p>
    <w:p w14:paraId="0D6ECDEC" w14:textId="77777777" w:rsidR="001327BF" w:rsidRDefault="001327BF" w:rsidP="001327BF">
      <w:pPr>
        <w:pStyle w:val="NoSpacing"/>
        <w:rPr>
          <w:rFonts w:cs="Times New Roman"/>
          <w:lang w:val="en-US"/>
        </w:rPr>
      </w:pPr>
    </w:p>
    <w:p w14:paraId="6EDE7C93" w14:textId="77777777" w:rsidR="001327BF" w:rsidRDefault="001327BF" w:rsidP="001327BF">
      <w:pPr>
        <w:pStyle w:val="NoSpacing"/>
        <w:rPr>
          <w:rFonts w:cs="Times New Roman"/>
          <w:lang w:val="en-US"/>
        </w:rPr>
      </w:pPr>
    </w:p>
    <w:p w14:paraId="685DF9D4" w14:textId="77777777" w:rsidR="001327BF" w:rsidRDefault="001327BF" w:rsidP="001327B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5 April 2026</w:t>
      </w:r>
    </w:p>
    <w:p w14:paraId="5D15A5E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4DFC7" w14:textId="77777777" w:rsidR="00CC785B" w:rsidRDefault="00CC785B" w:rsidP="00086E2C">
      <w:pPr>
        <w:spacing w:after="0" w:line="240" w:lineRule="auto"/>
      </w:pPr>
      <w:r>
        <w:separator/>
      </w:r>
    </w:p>
  </w:endnote>
  <w:endnote w:type="continuationSeparator" w:id="0">
    <w:p w14:paraId="60531C94" w14:textId="77777777" w:rsidR="00CC785B" w:rsidRDefault="00CC785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F16D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C7C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CE5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B541" w14:textId="77777777" w:rsidR="00CC785B" w:rsidRDefault="00CC785B" w:rsidP="00086E2C">
      <w:pPr>
        <w:spacing w:after="0" w:line="240" w:lineRule="auto"/>
      </w:pPr>
      <w:r>
        <w:separator/>
      </w:r>
    </w:p>
  </w:footnote>
  <w:footnote w:type="continuationSeparator" w:id="0">
    <w:p w14:paraId="1CD6DA28" w14:textId="77777777" w:rsidR="00CC785B" w:rsidRDefault="00CC785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95F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D909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896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BF"/>
    <w:rsid w:val="00086E2C"/>
    <w:rsid w:val="000A2E7A"/>
    <w:rsid w:val="001327BF"/>
    <w:rsid w:val="002244B7"/>
    <w:rsid w:val="00314D94"/>
    <w:rsid w:val="005435B9"/>
    <w:rsid w:val="00617568"/>
    <w:rsid w:val="006E68FA"/>
    <w:rsid w:val="008E56AD"/>
    <w:rsid w:val="00AF65CA"/>
    <w:rsid w:val="00B72FFB"/>
    <w:rsid w:val="00CC785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26824"/>
  <w15:chartTrackingRefBased/>
  <w15:docId w15:val="{B4B8E6BE-6452-412C-9D6B-BCE90827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327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2026-05-24T12:05:00Z</dcterms:created>
  <dcterms:modified xsi:type="dcterms:W3CDTF">2026-05-24T12:05:00Z</dcterms:modified>
</cp:coreProperties>
</file>