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03CC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DAVY</w:t>
      </w:r>
      <w:r>
        <w:rPr>
          <w:rFonts w:ascii="Times New Roman" w:hAnsi="Times New Roman" w:cs="Times New Roman"/>
          <w:lang w:val="en-US"/>
        </w:rPr>
        <w:t xml:space="preserve">       (fl.1480)</w:t>
      </w:r>
    </w:p>
    <w:p w14:paraId="0E657098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Miller.</w:t>
      </w:r>
    </w:p>
    <w:p w14:paraId="649D35A2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</w:p>
    <w:p w14:paraId="7E1F6D73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</w:p>
    <w:p w14:paraId="16B6E0AC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Joan(q.v.).</w:t>
      </w:r>
    </w:p>
    <w:p w14:paraId="00D5DEC2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u w:val="none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7CF7BC4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</w:p>
    <w:p w14:paraId="5DCBC606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</w:p>
    <w:p w14:paraId="6D78C5E2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They made a plaint of trespass against John Crukker of </w:t>
      </w:r>
      <w:proofErr w:type="spellStart"/>
      <w:r>
        <w:rPr>
          <w:rFonts w:ascii="Times New Roman" w:hAnsi="Times New Roman" w:cs="Times New Roman"/>
          <w:lang w:val="en-US"/>
        </w:rPr>
        <w:t>St.Marryn</w:t>
      </w:r>
      <w:proofErr w:type="spellEnd"/>
      <w:r>
        <w:rPr>
          <w:rFonts w:ascii="Times New Roman" w:hAnsi="Times New Roman" w:cs="Times New Roman"/>
          <w:lang w:val="en-US"/>
        </w:rPr>
        <w:t>,</w:t>
      </w:r>
    </w:p>
    <w:p w14:paraId="4D4C4E43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Cornwall(q.v.).   (ibid.)</w:t>
      </w:r>
    </w:p>
    <w:p w14:paraId="03632E32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</w:p>
    <w:p w14:paraId="0EEFDD14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</w:p>
    <w:p w14:paraId="2301027D" w14:textId="77777777" w:rsidR="003053CF" w:rsidRDefault="003053CF" w:rsidP="003053C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1816E30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E43DC" w14:textId="77777777" w:rsidR="00F05B71" w:rsidRDefault="00F05B71" w:rsidP="00086E2C">
      <w:pPr>
        <w:spacing w:after="0" w:line="240" w:lineRule="auto"/>
      </w:pPr>
      <w:r>
        <w:separator/>
      </w:r>
    </w:p>
  </w:endnote>
  <w:endnote w:type="continuationSeparator" w:id="0">
    <w:p w14:paraId="510CA726" w14:textId="77777777" w:rsidR="00F05B71" w:rsidRDefault="00F05B7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ADE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5B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17D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475A4" w14:textId="77777777" w:rsidR="00F05B71" w:rsidRDefault="00F05B71" w:rsidP="00086E2C">
      <w:pPr>
        <w:spacing w:after="0" w:line="240" w:lineRule="auto"/>
      </w:pPr>
      <w:r>
        <w:separator/>
      </w:r>
    </w:p>
  </w:footnote>
  <w:footnote w:type="continuationSeparator" w:id="0">
    <w:p w14:paraId="65B08CB8" w14:textId="77777777" w:rsidR="00F05B71" w:rsidRDefault="00F05B7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86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BD8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2C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3CF"/>
    <w:rsid w:val="00086E2C"/>
    <w:rsid w:val="000A2E7A"/>
    <w:rsid w:val="002244B7"/>
    <w:rsid w:val="003053CF"/>
    <w:rsid w:val="00314D94"/>
    <w:rsid w:val="004B6130"/>
    <w:rsid w:val="00617568"/>
    <w:rsid w:val="006E68FA"/>
    <w:rsid w:val="00ED3A55"/>
    <w:rsid w:val="00F05B71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E4055"/>
  <w15:chartTrackingRefBased/>
  <w15:docId w15:val="{A8D0DB0D-4099-4C13-8FEA-5FF86C1D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053C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53C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227</Characters>
  <Application>Microsoft Office Word</Application>
  <DocSecurity>0</DocSecurity>
  <Lines>11</Lines>
  <Paragraphs>7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2026-03-14T21:25:00Z</dcterms:created>
  <dcterms:modified xsi:type="dcterms:W3CDTF">2026-03-14T21:26:00Z</dcterms:modified>
</cp:coreProperties>
</file>