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F803A" w14:textId="77777777" w:rsidR="00726F12" w:rsidRDefault="00726F12" w:rsidP="00726F1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DAVY</w:t>
      </w:r>
      <w:r>
        <w:rPr>
          <w:rFonts w:ascii="Times New Roman" w:hAnsi="Times New Roman" w:cs="Times New Roman"/>
        </w:rPr>
        <w:t xml:space="preserve">       (fl.1470)</w:t>
      </w:r>
    </w:p>
    <w:p w14:paraId="54571699" w14:textId="77777777" w:rsidR="00726F12" w:rsidRDefault="00726F12" w:rsidP="00726F12">
      <w:pPr>
        <w:pStyle w:val="NoSpacing"/>
        <w:rPr>
          <w:rFonts w:ascii="Times New Roman" w:hAnsi="Times New Roman" w:cs="Times New Roman"/>
        </w:rPr>
      </w:pPr>
    </w:p>
    <w:p w14:paraId="2C0ACA25" w14:textId="77777777" w:rsidR="00726F12" w:rsidRDefault="00726F12" w:rsidP="00726F12">
      <w:pPr>
        <w:pStyle w:val="NoSpacing"/>
        <w:rPr>
          <w:rFonts w:ascii="Times New Roman" w:hAnsi="Times New Roman" w:cs="Times New Roman"/>
        </w:rPr>
      </w:pPr>
    </w:p>
    <w:p w14:paraId="34F9A9C2" w14:textId="77777777" w:rsidR="00726F12" w:rsidRDefault="00726F12" w:rsidP="00726F1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He was one of those who escaped from the Marshalsea prison.</w:t>
      </w:r>
    </w:p>
    <w:p w14:paraId="68F259C8" w14:textId="77777777" w:rsidR="00726F12" w:rsidRDefault="00726F12" w:rsidP="00726F1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346B337C" w14:textId="77777777" w:rsidR="00726F12" w:rsidRDefault="00726F12" w:rsidP="00726F12">
      <w:pPr>
        <w:pStyle w:val="NoSpacing"/>
        <w:rPr>
          <w:rFonts w:ascii="Times New Roman" w:hAnsi="Times New Roman" w:cs="Times New Roman"/>
        </w:rPr>
      </w:pPr>
    </w:p>
    <w:p w14:paraId="0FA2F01F" w14:textId="77777777" w:rsidR="00726F12" w:rsidRDefault="00726F12" w:rsidP="00726F12">
      <w:pPr>
        <w:pStyle w:val="NoSpacing"/>
        <w:rPr>
          <w:rFonts w:ascii="Times New Roman" w:hAnsi="Times New Roman" w:cs="Times New Roman"/>
        </w:rPr>
      </w:pPr>
    </w:p>
    <w:p w14:paraId="78E28117" w14:textId="77777777" w:rsidR="00726F12" w:rsidRDefault="00726F12" w:rsidP="00726F1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2E2934C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16E2C" w14:textId="77777777" w:rsidR="00CB021C" w:rsidRDefault="00CB021C" w:rsidP="00086E2C">
      <w:pPr>
        <w:spacing w:after="0" w:line="240" w:lineRule="auto"/>
      </w:pPr>
      <w:r>
        <w:separator/>
      </w:r>
    </w:p>
  </w:endnote>
  <w:endnote w:type="continuationSeparator" w:id="0">
    <w:p w14:paraId="09BD4860" w14:textId="77777777" w:rsidR="00CB021C" w:rsidRDefault="00CB021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1BDB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BF50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3727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A3C38" w14:textId="77777777" w:rsidR="00CB021C" w:rsidRDefault="00CB021C" w:rsidP="00086E2C">
      <w:pPr>
        <w:spacing w:after="0" w:line="240" w:lineRule="auto"/>
      </w:pPr>
      <w:r>
        <w:separator/>
      </w:r>
    </w:p>
  </w:footnote>
  <w:footnote w:type="continuationSeparator" w:id="0">
    <w:p w14:paraId="68BFF606" w14:textId="77777777" w:rsidR="00CB021C" w:rsidRDefault="00CB021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1A26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F067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0D3D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F12"/>
    <w:rsid w:val="00086E2C"/>
    <w:rsid w:val="000A2E7A"/>
    <w:rsid w:val="002244B7"/>
    <w:rsid w:val="00314D94"/>
    <w:rsid w:val="00617568"/>
    <w:rsid w:val="00650EC4"/>
    <w:rsid w:val="006E68FA"/>
    <w:rsid w:val="00726F12"/>
    <w:rsid w:val="00C0099A"/>
    <w:rsid w:val="00CB021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CB40C"/>
  <w15:chartTrackingRefBased/>
  <w15:docId w15:val="{6F867BD2-0B9B-4C5E-9B8C-FF91522B0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26F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25</Words>
  <Characters>113</Characters>
  <Application>Microsoft Office Word</Application>
  <DocSecurity>0</DocSecurity>
  <Lines>8</Lines>
  <Paragraphs>4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2026-02-11T21:43:00Z</dcterms:created>
  <dcterms:modified xsi:type="dcterms:W3CDTF">2026-02-11T21:45:00Z</dcterms:modified>
</cp:coreProperties>
</file>