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F7E65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Joan DAVY</w:t>
      </w:r>
      <w:r>
        <w:rPr>
          <w:rFonts w:ascii="Times New Roman" w:hAnsi="Times New Roman" w:cs="Times New Roman"/>
          <w:lang w:val="en-US"/>
        </w:rPr>
        <w:t xml:space="preserve">        (fl.1480)</w:t>
      </w:r>
    </w:p>
    <w:p w14:paraId="3620AADB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</w:p>
    <w:p w14:paraId="1E4755F3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</w:p>
    <w:p w14:paraId="31B907AC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John(q.v.).</w:t>
      </w:r>
    </w:p>
    <w:p w14:paraId="22681466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E83952">
          <w:rPr>
            <w:rStyle w:val="Hyperlink"/>
            <w:rFonts w:ascii="Times New Roman" w:hAnsi="Times New Roman" w:cs="Times New Roman"/>
            <w:u w:val="none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DE34867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</w:p>
    <w:p w14:paraId="635D457F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</w:p>
    <w:p w14:paraId="0C400E2E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 xml:space="preserve">They made a plaint of trespass against John Crukker of </w:t>
      </w:r>
      <w:proofErr w:type="spellStart"/>
      <w:r>
        <w:rPr>
          <w:rFonts w:ascii="Times New Roman" w:hAnsi="Times New Roman" w:cs="Times New Roman"/>
          <w:lang w:val="en-US"/>
        </w:rPr>
        <w:t>St.Marryn</w:t>
      </w:r>
      <w:proofErr w:type="spellEnd"/>
      <w:r>
        <w:rPr>
          <w:rFonts w:ascii="Times New Roman" w:hAnsi="Times New Roman" w:cs="Times New Roman"/>
          <w:lang w:val="en-US"/>
        </w:rPr>
        <w:t>,</w:t>
      </w:r>
    </w:p>
    <w:p w14:paraId="106CA38D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Cornwall(q.v.).   (ibid.)</w:t>
      </w:r>
    </w:p>
    <w:p w14:paraId="32CB0B7A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</w:p>
    <w:p w14:paraId="32840417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</w:p>
    <w:p w14:paraId="0D9DA5C0" w14:textId="77777777" w:rsidR="003B7ABB" w:rsidRDefault="003B7ABB" w:rsidP="003B7AB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March 2026</w:t>
      </w:r>
    </w:p>
    <w:p w14:paraId="5BC61B0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DD306" w14:textId="77777777" w:rsidR="007510D2" w:rsidRDefault="007510D2" w:rsidP="00086E2C">
      <w:pPr>
        <w:spacing w:after="0" w:line="240" w:lineRule="auto"/>
      </w:pPr>
      <w:r>
        <w:separator/>
      </w:r>
    </w:p>
  </w:endnote>
  <w:endnote w:type="continuationSeparator" w:id="0">
    <w:p w14:paraId="5D443EC2" w14:textId="77777777" w:rsidR="007510D2" w:rsidRDefault="007510D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F2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A94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DD4D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11234" w14:textId="77777777" w:rsidR="007510D2" w:rsidRDefault="007510D2" w:rsidP="00086E2C">
      <w:pPr>
        <w:spacing w:after="0" w:line="240" w:lineRule="auto"/>
      </w:pPr>
      <w:r>
        <w:separator/>
      </w:r>
    </w:p>
  </w:footnote>
  <w:footnote w:type="continuationSeparator" w:id="0">
    <w:p w14:paraId="1DE26728" w14:textId="77777777" w:rsidR="007510D2" w:rsidRDefault="007510D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3225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91D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82D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BB"/>
    <w:rsid w:val="00086E2C"/>
    <w:rsid w:val="000A2E7A"/>
    <w:rsid w:val="002244B7"/>
    <w:rsid w:val="00314D94"/>
    <w:rsid w:val="003B7ABB"/>
    <w:rsid w:val="004B6130"/>
    <w:rsid w:val="00617568"/>
    <w:rsid w:val="006E68FA"/>
    <w:rsid w:val="007510D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0CA38"/>
  <w15:chartTrackingRefBased/>
  <w15:docId w15:val="{3AFAB860-C7E3-485E-B135-7BFEFBAD6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B7AB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7AB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25</Words>
  <Characters>162</Characters>
  <Application>Microsoft Office Word</Application>
  <DocSecurity>0</DocSecurity>
  <Lines>12</Lines>
  <Paragraphs>6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2026-03-14T21:26:00Z</dcterms:created>
  <dcterms:modified xsi:type="dcterms:W3CDTF">2026-03-14T21:29:00Z</dcterms:modified>
</cp:coreProperties>
</file>