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3F468" w14:textId="1A86BD5C" w:rsidR="006B2F86" w:rsidRDefault="0044282F" w:rsidP="00E71FC3">
      <w:pPr>
        <w:pStyle w:val="NoSpacing"/>
      </w:pPr>
      <w:r>
        <w:rPr>
          <w:u w:val="single"/>
        </w:rPr>
        <w:t>William DAVYSON</w:t>
      </w:r>
      <w:r>
        <w:t xml:space="preserve">       (fl.1471)</w:t>
      </w:r>
    </w:p>
    <w:p w14:paraId="3E1B33D6" w14:textId="64B6D966" w:rsidR="0044282F" w:rsidRDefault="0044282F" w:rsidP="00E71FC3">
      <w:pPr>
        <w:pStyle w:val="NoSpacing"/>
      </w:pPr>
      <w:r>
        <w:t>of York. Walker.</w:t>
      </w:r>
    </w:p>
    <w:p w14:paraId="55BF1C75" w14:textId="1FB39EC1" w:rsidR="0044282F" w:rsidRDefault="0044282F" w:rsidP="00E71FC3">
      <w:pPr>
        <w:pStyle w:val="NoSpacing"/>
      </w:pPr>
    </w:p>
    <w:p w14:paraId="48DE1B51" w14:textId="0BCADE07" w:rsidR="0044282F" w:rsidRDefault="0044282F" w:rsidP="00E71FC3">
      <w:pPr>
        <w:pStyle w:val="NoSpacing"/>
      </w:pPr>
    </w:p>
    <w:p w14:paraId="00B45FBB" w14:textId="216D1508" w:rsidR="0044282F" w:rsidRDefault="0044282F" w:rsidP="00E71FC3">
      <w:pPr>
        <w:pStyle w:val="NoSpacing"/>
      </w:pPr>
      <w:r>
        <w:t>Son:   Robert, also a walker(q.v.).    (R.F.Y. p.221)</w:t>
      </w:r>
    </w:p>
    <w:p w14:paraId="70CC8E1F" w14:textId="727540A2" w:rsidR="0044282F" w:rsidRDefault="0044282F" w:rsidP="00E71FC3">
      <w:pPr>
        <w:pStyle w:val="NoSpacing"/>
      </w:pPr>
    </w:p>
    <w:p w14:paraId="173D6CFB" w14:textId="2A8AA2D7" w:rsidR="0044282F" w:rsidRDefault="0044282F" w:rsidP="00E71FC3">
      <w:pPr>
        <w:pStyle w:val="NoSpacing"/>
      </w:pPr>
    </w:p>
    <w:p w14:paraId="2395DACA" w14:textId="2B3DEAC1" w:rsidR="0044282F" w:rsidRDefault="0044282F" w:rsidP="00E71FC3">
      <w:pPr>
        <w:pStyle w:val="NoSpacing"/>
      </w:pPr>
      <w:r>
        <w:tab/>
        <w:t>1496</w:t>
      </w:r>
      <w:r>
        <w:tab/>
        <w:t>Robert became a Freeman by patrimony.  (ibid.)</w:t>
      </w:r>
    </w:p>
    <w:p w14:paraId="0163CAF4" w14:textId="6C6DA823" w:rsidR="0044282F" w:rsidRDefault="0044282F" w:rsidP="00E71FC3">
      <w:pPr>
        <w:pStyle w:val="NoSpacing"/>
      </w:pPr>
    </w:p>
    <w:p w14:paraId="45D83B14" w14:textId="135F5718" w:rsidR="0044282F" w:rsidRDefault="0044282F" w:rsidP="00E71FC3">
      <w:pPr>
        <w:pStyle w:val="NoSpacing"/>
      </w:pPr>
    </w:p>
    <w:p w14:paraId="4B9CEB9D" w14:textId="5B5EE164" w:rsidR="0044282F" w:rsidRPr="0044282F" w:rsidRDefault="0044282F" w:rsidP="00E71FC3">
      <w:pPr>
        <w:pStyle w:val="NoSpacing"/>
      </w:pPr>
      <w:r>
        <w:t>15 November 2019</w:t>
      </w:r>
      <w:bookmarkStart w:id="0" w:name="_GoBack"/>
      <w:bookmarkEnd w:id="0"/>
    </w:p>
    <w:sectPr w:rsidR="0044282F" w:rsidRPr="004428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64646" w14:textId="77777777" w:rsidR="0044282F" w:rsidRDefault="0044282F" w:rsidP="00E71FC3">
      <w:pPr>
        <w:spacing w:after="0" w:line="240" w:lineRule="auto"/>
      </w:pPr>
      <w:r>
        <w:separator/>
      </w:r>
    </w:p>
  </w:endnote>
  <w:endnote w:type="continuationSeparator" w:id="0">
    <w:p w14:paraId="62B77C95" w14:textId="77777777" w:rsidR="0044282F" w:rsidRDefault="004428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9197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2D1F1" w14:textId="77777777" w:rsidR="0044282F" w:rsidRDefault="0044282F" w:rsidP="00E71FC3">
      <w:pPr>
        <w:spacing w:after="0" w:line="240" w:lineRule="auto"/>
      </w:pPr>
      <w:r>
        <w:separator/>
      </w:r>
    </w:p>
  </w:footnote>
  <w:footnote w:type="continuationSeparator" w:id="0">
    <w:p w14:paraId="79D1A93D" w14:textId="77777777" w:rsidR="0044282F" w:rsidRDefault="004428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82F"/>
    <w:rsid w:val="001A7C09"/>
    <w:rsid w:val="0044282F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1CAC3"/>
  <w15:chartTrackingRefBased/>
  <w15:docId w15:val="{54205ACA-E0C7-4826-A626-1F8ABCF3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5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2019-11-15T22:09:00Z</dcterms:created>
  <dcterms:modified xsi:type="dcterms:W3CDTF">2019-11-15T22:14:00Z</dcterms:modified>
</cp:coreProperties>
</file>