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C9" w:rsidRPr="008A7976" w:rsidRDefault="001F5FC9" w:rsidP="001F5FC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William DAVYSON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  (fl.1455)</w:t>
      </w:r>
    </w:p>
    <w:p w:rsidR="001F5FC9" w:rsidRPr="008A7976" w:rsidRDefault="001F5FC9" w:rsidP="001F5FC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 Walker.</w:t>
      </w:r>
    </w:p>
    <w:p w:rsidR="001F5FC9" w:rsidRPr="008A7976" w:rsidRDefault="001F5FC9" w:rsidP="001F5FC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1F5FC9" w:rsidRPr="008A7976" w:rsidRDefault="001F5FC9" w:rsidP="001F5FC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1F5FC9" w:rsidRPr="008A7976" w:rsidRDefault="001F5FC9" w:rsidP="001F5FC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1F5FC9" w:rsidRPr="008A7976" w:rsidRDefault="001F5FC9" w:rsidP="001F5FC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1F5FC9" w:rsidRPr="008A7976" w:rsidRDefault="001F5FC9" w:rsidP="001F5FC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1F5FC9" w:rsidRPr="008A7976" w:rsidRDefault="001F5FC9" w:rsidP="001F5FC9">
      <w:pPr>
        <w:pStyle w:val="Body"/>
        <w:rPr>
          <w:rFonts w:ascii="Times New Roman" w:eastAsia="Noteworthy Light" w:hAnsi="Times New Roman" w:cs="Times New Roman"/>
          <w:sz w:val="24"/>
          <w:szCs w:val="24"/>
          <w:u w:val="single"/>
        </w:rPr>
      </w:pPr>
      <w:r w:rsidRPr="008A7976">
        <w:rPr>
          <w:rFonts w:ascii="Times New Roman" w:hAnsi="Times New Roman" w:cs="Times New Roman"/>
          <w:sz w:val="24"/>
          <w:szCs w:val="24"/>
        </w:rPr>
        <w:t>26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FC9" w:rsidRDefault="001F5FC9" w:rsidP="00920DE3">
      <w:pPr>
        <w:spacing w:after="0" w:line="240" w:lineRule="auto"/>
      </w:pPr>
      <w:r>
        <w:separator/>
      </w:r>
    </w:p>
  </w:endnote>
  <w:endnote w:type="continuationSeparator" w:id="0">
    <w:p w:rsidR="001F5FC9" w:rsidRDefault="001F5F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FC9" w:rsidRDefault="001F5FC9" w:rsidP="00920DE3">
      <w:pPr>
        <w:spacing w:after="0" w:line="240" w:lineRule="auto"/>
      </w:pPr>
      <w:r>
        <w:separator/>
      </w:r>
    </w:p>
  </w:footnote>
  <w:footnote w:type="continuationSeparator" w:id="0">
    <w:p w:rsidR="001F5FC9" w:rsidRDefault="001F5F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FC9"/>
    <w:rsid w:val="00120749"/>
    <w:rsid w:val="001F5FC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F5F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F5F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2014-05-02T19:40:00Z</dcterms:created>
  <dcterms:modified xsi:type="dcterms:W3CDTF">2014-05-02T19:40:00Z</dcterms:modified>
</cp:coreProperties>
</file>