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42E3C" w14:textId="77777777" w:rsidR="00A04165" w:rsidRDefault="00A04165" w:rsidP="00A041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DAVYSON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fl.1470-8)</w:t>
      </w:r>
    </w:p>
    <w:p w14:paraId="0F1E5811" w14:textId="77777777" w:rsidR="00A04165" w:rsidRDefault="00A04165" w:rsidP="00A041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1A25345B" w14:textId="77777777" w:rsidR="00A04165" w:rsidRDefault="00A04165" w:rsidP="00A04165">
      <w:pPr>
        <w:pStyle w:val="NoSpacing"/>
        <w:rPr>
          <w:rFonts w:cs="Times New Roman"/>
          <w:szCs w:val="24"/>
        </w:rPr>
      </w:pPr>
    </w:p>
    <w:p w14:paraId="20565908" w14:textId="77777777" w:rsidR="00A04165" w:rsidRDefault="00A04165" w:rsidP="00A04165">
      <w:pPr>
        <w:pStyle w:val="NoSpacing"/>
        <w:rPr>
          <w:rFonts w:cs="Times New Roman"/>
          <w:szCs w:val="24"/>
        </w:rPr>
      </w:pPr>
    </w:p>
    <w:p w14:paraId="2BA256CF" w14:textId="77777777" w:rsidR="00A04165" w:rsidRDefault="00A04165" w:rsidP="00A041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1470-1</w:t>
      </w:r>
      <w:r>
        <w:rPr>
          <w:rFonts w:cs="Times New Roman"/>
          <w:szCs w:val="24"/>
        </w:rPr>
        <w:tab/>
        <w:t>He worked for the Minster.</w:t>
      </w:r>
    </w:p>
    <w:p w14:paraId="0DE900F2" w14:textId="77777777" w:rsidR="00A04165" w:rsidRDefault="00A04165" w:rsidP="00A0416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p.225)</w:t>
      </w:r>
    </w:p>
    <w:p w14:paraId="3ED5EACD" w14:textId="77777777" w:rsidR="00A04165" w:rsidRDefault="00A04165" w:rsidP="00A041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1477-8</w:t>
      </w:r>
      <w:r>
        <w:rPr>
          <w:rFonts w:cs="Times New Roman"/>
          <w:szCs w:val="24"/>
        </w:rPr>
        <w:tab/>
        <w:t>He was appointed Surveyor of the city walls. In the same year he was</w:t>
      </w:r>
    </w:p>
    <w:p w14:paraId="2F9D9EBA" w14:textId="77777777" w:rsidR="00A04165" w:rsidRDefault="00A04165" w:rsidP="00A041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responsible for repairs to the city crane.   (ibid.)</w:t>
      </w:r>
    </w:p>
    <w:p w14:paraId="4CDF20C2" w14:textId="77777777" w:rsidR="00A04165" w:rsidRDefault="00A04165" w:rsidP="00A04165">
      <w:pPr>
        <w:pStyle w:val="NoSpacing"/>
        <w:rPr>
          <w:rFonts w:cs="Times New Roman"/>
          <w:szCs w:val="24"/>
        </w:rPr>
      </w:pPr>
    </w:p>
    <w:p w14:paraId="26F88E7E" w14:textId="77777777" w:rsidR="00A04165" w:rsidRDefault="00A04165" w:rsidP="00A04165">
      <w:pPr>
        <w:pStyle w:val="NoSpacing"/>
        <w:rPr>
          <w:rFonts w:cs="Times New Roman"/>
          <w:szCs w:val="24"/>
        </w:rPr>
      </w:pPr>
    </w:p>
    <w:p w14:paraId="287F2D59" w14:textId="77777777" w:rsidR="00A04165" w:rsidRDefault="00A04165" w:rsidP="00A041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2AE254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B8255" w14:textId="77777777" w:rsidR="00A04165" w:rsidRDefault="00A04165" w:rsidP="009139A6">
      <w:r>
        <w:separator/>
      </w:r>
    </w:p>
  </w:endnote>
  <w:endnote w:type="continuationSeparator" w:id="0">
    <w:p w14:paraId="64A814A5" w14:textId="77777777" w:rsidR="00A04165" w:rsidRDefault="00A041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C47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10D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83E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A5530" w14:textId="77777777" w:rsidR="00A04165" w:rsidRDefault="00A04165" w:rsidP="009139A6">
      <w:r>
        <w:separator/>
      </w:r>
    </w:p>
  </w:footnote>
  <w:footnote w:type="continuationSeparator" w:id="0">
    <w:p w14:paraId="06F6F96E" w14:textId="77777777" w:rsidR="00A04165" w:rsidRDefault="00A041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BBE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50C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4F4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6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04165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2B32D"/>
  <w15:chartTrackingRefBased/>
  <w15:docId w15:val="{3459DA6D-CD7D-4C09-A960-3090F970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2024-05-07T17:54:00Z</dcterms:created>
  <dcterms:modified xsi:type="dcterms:W3CDTF">2024-05-07T17:55:00Z</dcterms:modified>
</cp:coreProperties>
</file>