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1BB" w:rsidRDefault="00F801BB" w:rsidP="00F801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DAVYSON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F801BB" w:rsidRDefault="00F801BB" w:rsidP="00F801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1BB" w:rsidRDefault="00F801BB" w:rsidP="00F801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1BB" w:rsidRDefault="00F801BB" w:rsidP="00F801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</w:t>
      </w:r>
      <w:r>
        <w:rPr>
          <w:rFonts w:ascii="Times New Roman" w:hAnsi="Times New Roman" w:cs="Times New Roman"/>
          <w:sz w:val="24"/>
          <w:szCs w:val="24"/>
        </w:rPr>
        <w:t>n.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held lands in the manor of Ashley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Staffordshire.</w:t>
      </w:r>
    </w:p>
    <w:p w:rsidR="00F801BB" w:rsidRDefault="00F801BB" w:rsidP="00F801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21-173)</w:t>
      </w:r>
    </w:p>
    <w:p w:rsidR="00F801BB" w:rsidRDefault="00F801BB" w:rsidP="00F801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1BB" w:rsidRDefault="00F801BB" w:rsidP="00F801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801BB" w:rsidRDefault="00F801BB" w:rsidP="00F801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</w:p>
    <w:sectPr w:rsidR="00DD5B8A" w:rsidRPr="00F801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1BB" w:rsidRDefault="00F801BB" w:rsidP="00564E3C">
      <w:pPr>
        <w:spacing w:after="0" w:line="240" w:lineRule="auto"/>
      </w:pPr>
      <w:r>
        <w:separator/>
      </w:r>
    </w:p>
  </w:endnote>
  <w:endnote w:type="continuationSeparator" w:id="0">
    <w:p w:rsidR="00F801BB" w:rsidRDefault="00F801B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801BB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1BB" w:rsidRDefault="00F801BB" w:rsidP="00564E3C">
      <w:pPr>
        <w:spacing w:after="0" w:line="240" w:lineRule="auto"/>
      </w:pPr>
      <w:r>
        <w:separator/>
      </w:r>
    </w:p>
  </w:footnote>
  <w:footnote w:type="continuationSeparator" w:id="0">
    <w:p w:rsidR="00F801BB" w:rsidRDefault="00F801B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1BB"/>
    <w:rsid w:val="00372DC6"/>
    <w:rsid w:val="00564E3C"/>
    <w:rsid w:val="0064591D"/>
    <w:rsid w:val="00DD5B8A"/>
    <w:rsid w:val="00EB41B8"/>
    <w:rsid w:val="00F14DE1"/>
    <w:rsid w:val="00F8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60010"/>
  <w15:chartTrackingRefBased/>
  <w15:docId w15:val="{3CADEEBC-9A03-4CA8-BEB7-F1BBDB498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2016-01-05T21:01:00Z</dcterms:created>
  <dcterms:modified xsi:type="dcterms:W3CDTF">2016-01-05T21:02:00Z</dcterms:modified>
</cp:coreProperties>
</file>