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749EF" w14:textId="77777777" w:rsidR="00C43D0A" w:rsidRDefault="00C43D0A" w:rsidP="00C43D0A">
      <w:pPr>
        <w:pStyle w:val="NoSpacing"/>
        <w:rPr>
          <w:lang w:val="en-US"/>
        </w:rPr>
      </w:pPr>
      <w:r>
        <w:rPr>
          <w:u w:val="single"/>
          <w:lang w:val="en-US"/>
        </w:rPr>
        <w:t>John DAVYSON</w:t>
      </w:r>
      <w:r>
        <w:rPr>
          <w:lang w:val="en-US"/>
        </w:rPr>
        <w:t xml:space="preserve">     (fl.1482)</w:t>
      </w:r>
    </w:p>
    <w:p w14:paraId="11FC3429" w14:textId="77777777" w:rsidR="00C43D0A" w:rsidRDefault="00C43D0A" w:rsidP="00C43D0A">
      <w:pPr>
        <w:pStyle w:val="NoSpacing"/>
        <w:rPr>
          <w:lang w:val="en-US"/>
        </w:rPr>
      </w:pPr>
      <w:r>
        <w:rPr>
          <w:lang w:val="en-US"/>
        </w:rPr>
        <w:t xml:space="preserve">of the church of </w:t>
      </w:r>
      <w:proofErr w:type="spellStart"/>
      <w:r>
        <w:rPr>
          <w:lang w:val="en-US"/>
        </w:rPr>
        <w:t>St.Clement</w:t>
      </w:r>
      <w:proofErr w:type="spellEnd"/>
      <w:r>
        <w:rPr>
          <w:lang w:val="en-US"/>
        </w:rPr>
        <w:t>, Old Romney.</w:t>
      </w:r>
    </w:p>
    <w:p w14:paraId="1369D6AC" w14:textId="77777777" w:rsidR="00C43D0A" w:rsidRDefault="00C43D0A" w:rsidP="00C43D0A">
      <w:pPr>
        <w:pStyle w:val="NoSpacing"/>
        <w:rPr>
          <w:lang w:val="en-US"/>
        </w:rPr>
      </w:pPr>
    </w:p>
    <w:p w14:paraId="5E5D4CCA" w14:textId="77777777" w:rsidR="00C43D0A" w:rsidRDefault="00C43D0A" w:rsidP="00C43D0A">
      <w:pPr>
        <w:pStyle w:val="NoSpacing"/>
        <w:rPr>
          <w:lang w:val="en-US"/>
        </w:rPr>
      </w:pPr>
    </w:p>
    <w:p w14:paraId="3C57C616" w14:textId="77777777" w:rsidR="00C43D0A" w:rsidRDefault="00C43D0A" w:rsidP="00C43D0A">
      <w:pPr>
        <w:pStyle w:val="NoSpacing"/>
        <w:rPr>
          <w:lang w:val="en-US"/>
        </w:rPr>
      </w:pPr>
      <w:r>
        <w:rPr>
          <w:lang w:val="en-US"/>
        </w:rPr>
        <w:t>14 Jun.1482</w:t>
      </w:r>
      <w:r>
        <w:rPr>
          <w:lang w:val="en-US"/>
        </w:rPr>
        <w:tab/>
        <w:t>He had resigned by this date.   (C.P.R. 1476-85 p.297)</w:t>
      </w:r>
    </w:p>
    <w:p w14:paraId="0E5718A1" w14:textId="77777777" w:rsidR="00C43D0A" w:rsidRDefault="00C43D0A" w:rsidP="00C43D0A">
      <w:pPr>
        <w:pStyle w:val="NoSpacing"/>
        <w:rPr>
          <w:lang w:val="en-US"/>
        </w:rPr>
      </w:pPr>
    </w:p>
    <w:p w14:paraId="3E589BC6" w14:textId="77777777" w:rsidR="00C43D0A" w:rsidRDefault="00C43D0A" w:rsidP="00C43D0A">
      <w:pPr>
        <w:pStyle w:val="NoSpacing"/>
        <w:rPr>
          <w:lang w:val="en-US"/>
        </w:rPr>
      </w:pPr>
    </w:p>
    <w:p w14:paraId="685CD91D" w14:textId="77777777" w:rsidR="00C43D0A" w:rsidRDefault="00C43D0A" w:rsidP="00C43D0A">
      <w:pPr>
        <w:pStyle w:val="NoSpacing"/>
        <w:rPr>
          <w:lang w:val="en-US"/>
        </w:rPr>
      </w:pPr>
      <w:r>
        <w:rPr>
          <w:lang w:val="en-US"/>
        </w:rPr>
        <w:t>13 April 2026</w:t>
      </w:r>
    </w:p>
    <w:p w14:paraId="369C18B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D7E39" w14:textId="77777777" w:rsidR="00BB11E9" w:rsidRDefault="00BB11E9" w:rsidP="00086E2C">
      <w:pPr>
        <w:spacing w:after="0" w:line="240" w:lineRule="auto"/>
      </w:pPr>
      <w:r>
        <w:separator/>
      </w:r>
    </w:p>
  </w:endnote>
  <w:endnote w:type="continuationSeparator" w:id="0">
    <w:p w14:paraId="400C8199" w14:textId="77777777" w:rsidR="00BB11E9" w:rsidRDefault="00BB11E9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547E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684EF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9E3F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F34CC" w14:textId="77777777" w:rsidR="00BB11E9" w:rsidRDefault="00BB11E9" w:rsidP="00086E2C">
      <w:pPr>
        <w:spacing w:after="0" w:line="240" w:lineRule="auto"/>
      </w:pPr>
      <w:r>
        <w:separator/>
      </w:r>
    </w:p>
  </w:footnote>
  <w:footnote w:type="continuationSeparator" w:id="0">
    <w:p w14:paraId="6D9E8971" w14:textId="77777777" w:rsidR="00BB11E9" w:rsidRDefault="00BB11E9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A41DD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1640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D83A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D0A"/>
    <w:rsid w:val="00086E2C"/>
    <w:rsid w:val="000A2E7A"/>
    <w:rsid w:val="002244B7"/>
    <w:rsid w:val="00314D94"/>
    <w:rsid w:val="00617568"/>
    <w:rsid w:val="006E68FA"/>
    <w:rsid w:val="007A02DE"/>
    <w:rsid w:val="00BB11E9"/>
    <w:rsid w:val="00C43D0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367626"/>
  <w15:chartTrackingRefBased/>
  <w15:docId w15:val="{73AB531D-4908-4268-9CFB-A1E00AD9E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C43D0A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24</Words>
  <Characters>119</Characters>
  <Application>Microsoft Office Word</Application>
  <DocSecurity>0</DocSecurity>
  <Lines>8</Lines>
  <Paragraphs>4</Paragraphs>
  <ScaleCrop>false</ScaleCrop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2026-04-17T17:23:00Z</dcterms:created>
  <dcterms:modified xsi:type="dcterms:W3CDTF">2026-04-17T17:24:00Z</dcterms:modified>
</cp:coreProperties>
</file>