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83F3F4" w14:textId="77777777" w:rsidR="00907117" w:rsidRDefault="00907117" w:rsidP="00907117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DAVYSON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fl.1479)</w:t>
      </w:r>
    </w:p>
    <w:p w14:paraId="6B329B39" w14:textId="77777777" w:rsidR="00907117" w:rsidRDefault="00907117" w:rsidP="00907117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London. Clerk.</w:t>
      </w:r>
    </w:p>
    <w:p w14:paraId="0F79D3C5" w14:textId="77777777" w:rsidR="00907117" w:rsidRDefault="00907117" w:rsidP="00907117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4FBDDBFF" w14:textId="77777777" w:rsidR="00907117" w:rsidRDefault="00907117" w:rsidP="00907117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41AD9EA7" w14:textId="77777777" w:rsidR="00907117" w:rsidRDefault="00907117" w:rsidP="00907117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Late Keeper of the Hanaper.    (C.P.R. 1476-85 p.163)</w:t>
      </w:r>
    </w:p>
    <w:p w14:paraId="3CAC3E6A" w14:textId="77777777" w:rsidR="00907117" w:rsidRDefault="00907117" w:rsidP="00907117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36E348DE" w14:textId="77777777" w:rsidR="00907117" w:rsidRDefault="00907117" w:rsidP="00907117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486F36C1" w14:textId="77777777" w:rsidR="00907117" w:rsidRDefault="00907117" w:rsidP="00907117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12 Aug.1479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granted a general pardon.    (ibid.)</w:t>
      </w:r>
    </w:p>
    <w:p w14:paraId="6D94563D" w14:textId="77777777" w:rsidR="00907117" w:rsidRDefault="00907117" w:rsidP="00907117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EBD50FA" w14:textId="77777777" w:rsidR="00907117" w:rsidRDefault="00907117" w:rsidP="00907117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FD87988" w14:textId="77777777" w:rsidR="00907117" w:rsidRDefault="00907117" w:rsidP="00907117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9 June 2021</w:t>
      </w:r>
    </w:p>
    <w:p w14:paraId="3549688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B01AE4" w14:textId="77777777" w:rsidR="00907117" w:rsidRDefault="00907117" w:rsidP="009139A6">
      <w:r>
        <w:separator/>
      </w:r>
    </w:p>
  </w:endnote>
  <w:endnote w:type="continuationSeparator" w:id="0">
    <w:p w14:paraId="402168A0" w14:textId="77777777" w:rsidR="00907117" w:rsidRDefault="0090711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AAFD3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8172E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37DE3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3D0AC4" w14:textId="77777777" w:rsidR="00907117" w:rsidRDefault="00907117" w:rsidP="009139A6">
      <w:r>
        <w:separator/>
      </w:r>
    </w:p>
  </w:footnote>
  <w:footnote w:type="continuationSeparator" w:id="0">
    <w:p w14:paraId="33B65DCD" w14:textId="77777777" w:rsidR="00907117" w:rsidRDefault="0090711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ADFE0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2B374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3CFE2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117"/>
    <w:rsid w:val="000666E0"/>
    <w:rsid w:val="002510B7"/>
    <w:rsid w:val="005C130B"/>
    <w:rsid w:val="00826F5C"/>
    <w:rsid w:val="00907117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0C87AC"/>
  <w15:chartTrackingRefBased/>
  <w15:docId w15:val="{0ECD2FE9-A02C-4EB1-9EDC-A56DEFBD0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7117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26</Words>
  <Characters>150</Characters>
  <Application>Microsoft Office Word</Application>
  <DocSecurity>0</DocSecurity>
  <Lines>1</Lines>
  <Paragraphs>1</Paragraphs>
  <ScaleCrop>false</ScaleCrop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2021-06-17T20:22:00Z</dcterms:created>
  <dcterms:modified xsi:type="dcterms:W3CDTF">2021-06-17T20:22:00Z</dcterms:modified>
</cp:coreProperties>
</file>