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5CD" w:rsidRDefault="002865CD" w:rsidP="002865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DAVYSON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fl.1450)</w:t>
      </w:r>
    </w:p>
    <w:p w:rsidR="002865CD" w:rsidRDefault="002865CD" w:rsidP="002865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865CD" w:rsidRDefault="002865CD" w:rsidP="002865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865CD" w:rsidRDefault="002865CD" w:rsidP="002865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He,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Thomas Snell(q.v.) and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Kyrkeham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:rsidR="002865CD" w:rsidRDefault="002865CD" w:rsidP="002865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executors of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made a plaint of debt against John</w:t>
      </w:r>
    </w:p>
    <w:p w:rsidR="002865CD" w:rsidRDefault="002865CD" w:rsidP="002865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North of Bushey(q.v.),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Tirwhit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Kenylby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Simon Jones of</w:t>
      </w:r>
    </w:p>
    <w:p w:rsidR="002865CD" w:rsidRDefault="002865CD" w:rsidP="002865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Buckinghamp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Edmund Foxton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Hanslope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Thomas Barker of</w:t>
      </w:r>
    </w:p>
    <w:p w:rsidR="002865CD" w:rsidRDefault="002865CD" w:rsidP="002865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Buckingham(q.v.).</w:t>
      </w:r>
    </w:p>
    <w:p w:rsidR="002865CD" w:rsidRDefault="002865CD" w:rsidP="002865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7633AE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161209">
        <w:rPr>
          <w:rFonts w:ascii="Times New Roman" w:hAnsi="Times New Roman" w:cs="Times New Roman"/>
          <w:sz w:val="24"/>
          <w:szCs w:val="24"/>
        </w:rPr>
        <w:t>)</w:t>
      </w:r>
    </w:p>
    <w:p w:rsidR="003E6432" w:rsidRDefault="003E6432" w:rsidP="003E64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He,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Thomas Snell(q.v.) and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Kyrkehan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</w:t>
      </w:r>
    </w:p>
    <w:p w:rsidR="003E6432" w:rsidRDefault="003E6432" w:rsidP="003E64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made a plaint of debt against Edward Clayton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Uppingham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3E6432" w:rsidRDefault="003E6432" w:rsidP="003E64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7" w:history="1">
        <w:r w:rsidRPr="007633AE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161209">
        <w:rPr>
          <w:rFonts w:ascii="Times New Roman" w:hAnsi="Times New Roman" w:cs="Times New Roman"/>
          <w:sz w:val="24"/>
          <w:szCs w:val="24"/>
        </w:rPr>
        <w:t>)</w:t>
      </w:r>
    </w:p>
    <w:p w:rsidR="003E6432" w:rsidRDefault="003E6432" w:rsidP="003E64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He,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Thomas Snell(q.v.)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Davyson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</w:t>
      </w:r>
    </w:p>
    <w:p w:rsidR="003E6432" w:rsidRDefault="003E6432" w:rsidP="003E643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made a plaint of debt against Sir Geoffrey </w:t>
      </w:r>
      <w:proofErr w:type="spellStart"/>
      <w:r>
        <w:rPr>
          <w:rFonts w:ascii="Times New Roman" w:hAnsi="Times New Roman" w:cs="Times New Roman"/>
          <w:sz w:val="24"/>
          <w:szCs w:val="24"/>
        </w:rPr>
        <w:t>Hylton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Irenham</w:t>
      </w:r>
      <w:proofErr w:type="spellEnd"/>
      <w:r>
        <w:rPr>
          <w:rFonts w:ascii="Times New Roman" w:hAnsi="Times New Roman" w:cs="Times New Roman"/>
          <w:sz w:val="24"/>
          <w:szCs w:val="24"/>
        </w:rPr>
        <w:t>, Lincolnshire(q.v.).  (ibid.)</w:t>
      </w:r>
    </w:p>
    <w:p w:rsidR="003E6432" w:rsidRDefault="003E6432" w:rsidP="003E64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He,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Thomas Snell(q.v.) and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Kyrkeham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:rsidR="003E6432" w:rsidRDefault="003E6432" w:rsidP="003E64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executors of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made a plaint of debt against John</w:t>
      </w:r>
    </w:p>
    <w:p w:rsidR="003E6432" w:rsidRDefault="003E6432" w:rsidP="003E64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Arkylby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Hull(q.v.),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Lyndesey</w:t>
      </w:r>
      <w:proofErr w:type="spellEnd"/>
      <w:r>
        <w:rPr>
          <w:rFonts w:ascii="Times New Roman" w:hAnsi="Times New Roman" w:cs="Times New Roman"/>
          <w:sz w:val="24"/>
          <w:szCs w:val="24"/>
        </w:rPr>
        <w:t>, senior, of North Crawley(q.v.),</w:t>
      </w:r>
    </w:p>
    <w:p w:rsidR="003E6432" w:rsidRDefault="003E6432" w:rsidP="003E643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Dymmer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St.Martin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by Ludgate, London(q.v.),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Steyne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Vicar,  of </w:t>
      </w:r>
      <w:proofErr w:type="spellStart"/>
      <w:r>
        <w:rPr>
          <w:rFonts w:ascii="Times New Roman" w:hAnsi="Times New Roman" w:cs="Times New Roman"/>
          <w:sz w:val="24"/>
          <w:szCs w:val="24"/>
        </w:rPr>
        <w:t>Grendon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Walter </w:t>
      </w:r>
      <w:proofErr w:type="spellStart"/>
      <w:r>
        <w:rPr>
          <w:rFonts w:ascii="Times New Roman" w:hAnsi="Times New Roman" w:cs="Times New Roman"/>
          <w:sz w:val="24"/>
          <w:szCs w:val="24"/>
        </w:rPr>
        <w:t>Jons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Norton(q.v.)</w:t>
      </w:r>
    </w:p>
    <w:p w:rsidR="003E6432" w:rsidRDefault="003E6432" w:rsidP="003E64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8" w:history="1">
        <w:r w:rsidRPr="007633AE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161209">
        <w:rPr>
          <w:rFonts w:ascii="Times New Roman" w:hAnsi="Times New Roman" w:cs="Times New Roman"/>
          <w:sz w:val="24"/>
          <w:szCs w:val="24"/>
        </w:rPr>
        <w:t>)</w:t>
      </w:r>
    </w:p>
    <w:p w:rsidR="00385804" w:rsidRDefault="00385804" w:rsidP="003858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He,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Thomas Snell(q.v.) and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Kyrkeham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:rsidR="00385804" w:rsidRDefault="00385804" w:rsidP="003858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executors of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made a plaint of debt against </w:t>
      </w:r>
    </w:p>
    <w:p w:rsidR="00385804" w:rsidRDefault="00385804" w:rsidP="003858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Sir Godfrey Hilton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Irenham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Matheu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London(q.v.), Ivan</w:t>
      </w:r>
    </w:p>
    <w:p w:rsidR="00385804" w:rsidRDefault="00385804" w:rsidP="003858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Howelot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Boston(q.v.) and Edmund </w:t>
      </w:r>
      <w:proofErr w:type="spellStart"/>
      <w:r>
        <w:rPr>
          <w:rFonts w:ascii="Times New Roman" w:hAnsi="Times New Roman" w:cs="Times New Roman"/>
          <w:sz w:val="24"/>
          <w:szCs w:val="24"/>
        </w:rPr>
        <w:t>Hermere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London(q.v.)</w:t>
      </w:r>
    </w:p>
    <w:p w:rsidR="00385804" w:rsidRDefault="00385804" w:rsidP="003858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9" w:history="1">
        <w:r w:rsidRPr="007633AE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161209">
        <w:rPr>
          <w:rFonts w:ascii="Times New Roman" w:hAnsi="Times New Roman" w:cs="Times New Roman"/>
          <w:sz w:val="24"/>
          <w:szCs w:val="24"/>
        </w:rPr>
        <w:t>)</w:t>
      </w:r>
    </w:p>
    <w:p w:rsidR="00100DDB" w:rsidRDefault="00100DDB" w:rsidP="00100D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He,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Thomas Snell(q.v.) and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Kyrkeham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:rsidR="00100DDB" w:rsidRDefault="00100DDB" w:rsidP="00100D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executors of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made a plaint of debt against </w:t>
      </w:r>
    </w:p>
    <w:p w:rsidR="00100DDB" w:rsidRDefault="00100DDB" w:rsidP="00100D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Melborne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Chitterne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Bysshop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Westminster(q.v.),</w:t>
      </w:r>
    </w:p>
    <w:p w:rsidR="00100DDB" w:rsidRDefault="00100DDB" w:rsidP="00100D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Gast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Maidstone(q.v.) and John Wentworth of North</w:t>
      </w:r>
    </w:p>
    <w:p w:rsidR="00100DDB" w:rsidRDefault="00100DDB" w:rsidP="00100D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Barningham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</w:t>
      </w:r>
    </w:p>
    <w:p w:rsidR="00100DDB" w:rsidRDefault="00100DDB" w:rsidP="00100D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10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AF767C" w:rsidRDefault="00AF767C" w:rsidP="00AF76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He,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Thomas Snell(q.v.)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Kyrkeham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:rsidR="00AF767C" w:rsidRDefault="00AF767C" w:rsidP="00AF76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executors of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made a plaint of debt against </w:t>
      </w:r>
    </w:p>
    <w:p w:rsidR="00AF767C" w:rsidRDefault="00AF767C" w:rsidP="00AF76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Henry Hanley of Kelby(q.v.), John Stone of Lincoln(q.v.), John Hurry</w:t>
      </w:r>
    </w:p>
    <w:p w:rsidR="00AF767C" w:rsidRDefault="00AF767C" w:rsidP="00AF76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Malling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Hugh </w:t>
      </w:r>
      <w:proofErr w:type="spellStart"/>
      <w:r>
        <w:rPr>
          <w:rFonts w:ascii="Times New Roman" w:hAnsi="Times New Roman" w:cs="Times New Roman"/>
          <w:sz w:val="24"/>
          <w:szCs w:val="24"/>
        </w:rPr>
        <w:t>Wythom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Boston(q.v.)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Battys</w:t>
      </w:r>
      <w:proofErr w:type="spellEnd"/>
    </w:p>
    <w:p w:rsidR="00AF767C" w:rsidRDefault="00AF767C" w:rsidP="00AF76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Maiden Bradley(q.v.)</w:t>
      </w:r>
    </w:p>
    <w:p w:rsidR="00AF767C" w:rsidRDefault="00AF767C" w:rsidP="00AF76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11" w:history="1">
        <w:r w:rsidRPr="0070139D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CD5E7A" w:rsidRDefault="00CD5E7A" w:rsidP="00CD5E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He,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Thomas Snell(q.v.) and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Kyrkeham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:rsidR="00CD5E7A" w:rsidRDefault="00CD5E7A" w:rsidP="00CD5E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executors of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made a plaint of debt against </w:t>
      </w:r>
    </w:p>
    <w:p w:rsidR="00CD5E7A" w:rsidRDefault="00CD5E7A" w:rsidP="00CD5E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North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Busshey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Ulveston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Henham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Thomas</w:t>
      </w:r>
    </w:p>
    <w:p w:rsidR="00CD5E7A" w:rsidRDefault="00CD5E7A" w:rsidP="00CD5E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Noreys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Wilstone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Bullok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St.Neots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 and John</w:t>
      </w:r>
    </w:p>
    <w:p w:rsidR="00CD5E7A" w:rsidRDefault="00CD5E7A" w:rsidP="00CD5E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Lylye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Southwark(q.v.)</w:t>
      </w:r>
    </w:p>
    <w:p w:rsidR="00CD5E7A" w:rsidRDefault="00CD5E7A" w:rsidP="00CD5E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12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585AA9" w:rsidRDefault="00585AA9" w:rsidP="00585A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He, Joan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Thomas Snell(q.v.) and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Kyrkeham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:rsidR="00585AA9" w:rsidRDefault="00585AA9" w:rsidP="00585A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executors of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Monter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made a plaint of debt against </w:t>
      </w:r>
    </w:p>
    <w:p w:rsidR="00585AA9" w:rsidRDefault="00585AA9" w:rsidP="00585A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Verney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Dean of Lichfield(q.v.), William Annesley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Tilehurst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:rsidR="00585AA9" w:rsidRDefault="00585AA9" w:rsidP="00585A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Thomas Cope of Westminster(q.v.),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Neuport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Soberton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</w:t>
      </w:r>
    </w:p>
    <w:p w:rsidR="00585AA9" w:rsidRDefault="00585AA9" w:rsidP="00585A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Halum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London(q.v.)</w:t>
      </w:r>
    </w:p>
    <w:p w:rsidR="00585AA9" w:rsidRDefault="00585AA9" w:rsidP="00585A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1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585AA9" w:rsidRDefault="00585AA9" w:rsidP="00CD5E7A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865CD" w:rsidRDefault="002865CD" w:rsidP="002865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865CD" w:rsidRDefault="002865CD" w:rsidP="002865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865CD" w:rsidRDefault="002865CD" w:rsidP="002865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December 2015</w:t>
      </w:r>
    </w:p>
    <w:p w:rsidR="003E6432" w:rsidRDefault="003E6432" w:rsidP="002865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April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5CD" w:rsidRDefault="002865CD" w:rsidP="00564E3C">
      <w:pPr>
        <w:spacing w:after="0" w:line="240" w:lineRule="auto"/>
      </w:pPr>
      <w:r>
        <w:separator/>
      </w:r>
    </w:p>
  </w:endnote>
  <w:endnote w:type="continuationSeparator" w:id="0">
    <w:p w:rsidR="002865CD" w:rsidRDefault="002865C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85AA9">
      <w:rPr>
        <w:rFonts w:ascii="Times New Roman" w:hAnsi="Times New Roman" w:cs="Times New Roman"/>
        <w:noProof/>
        <w:sz w:val="24"/>
        <w:szCs w:val="24"/>
      </w:rPr>
      <w:t>25 April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5CD" w:rsidRDefault="002865CD" w:rsidP="00564E3C">
      <w:pPr>
        <w:spacing w:after="0" w:line="240" w:lineRule="auto"/>
      </w:pPr>
      <w:r>
        <w:separator/>
      </w:r>
    </w:p>
  </w:footnote>
  <w:footnote w:type="continuationSeparator" w:id="0">
    <w:p w:rsidR="002865CD" w:rsidRDefault="002865C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5CD"/>
    <w:rsid w:val="00100DDB"/>
    <w:rsid w:val="002865CD"/>
    <w:rsid w:val="00372DC6"/>
    <w:rsid w:val="00385804"/>
    <w:rsid w:val="003E6432"/>
    <w:rsid w:val="00564E3C"/>
    <w:rsid w:val="00585AA9"/>
    <w:rsid w:val="0064591D"/>
    <w:rsid w:val="00AF767C"/>
    <w:rsid w:val="00CD5E7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6D700"/>
  <w15:chartTrackingRefBased/>
  <w15:docId w15:val="{37CD63D1-A22A-43B6-AE6E-477AF5D84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2865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758/CP40no758Pl.htm" TargetMode="External"/><Relationship Id="rId13" Type="http://schemas.openxmlformats.org/officeDocument/2006/relationships/hyperlink" Target="http://aalt.law.uh.edu/Indices/CP40Indices/CP40no758/CP40no758Pl.htm" TargetMode="External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yperlink" Target="http://aalt.law.uh.edu/Indices/CP40Indices/CP40no758/CP40no758Pl.htm" TargetMode="Externa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://aalt.law.uh.edu/Indices/CP40Indices/CP40no758/CP40no758Pl.htm" TargetMode="External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://aalt.law.uh.edu/Indices/CP40Indices/CP40no758/CP40no758Pl.htm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2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7</cp:revision>
  <dcterms:created xsi:type="dcterms:W3CDTF">2016-01-24T19:36:00Z</dcterms:created>
  <dcterms:modified xsi:type="dcterms:W3CDTF">2016-04-25T09:35:00Z</dcterms:modified>
</cp:coreProperties>
</file>