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7B3CA2" w14:textId="77777777" w:rsidR="007440AD" w:rsidRDefault="007440AD" w:rsidP="007440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DAVYS, S.T.P.</w:t>
      </w:r>
      <w:r>
        <w:rPr>
          <w:rFonts w:cs="Times New Roman"/>
          <w:szCs w:val="24"/>
        </w:rPr>
        <w:t xml:space="preserve">         (fl.1465)</w:t>
      </w:r>
    </w:p>
    <w:p w14:paraId="08D1FE4D" w14:textId="77777777" w:rsidR="007440AD" w:rsidRDefault="007440AD" w:rsidP="007440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Merton College, Oxford University.</w:t>
      </w:r>
    </w:p>
    <w:p w14:paraId="7B1595BA" w14:textId="77777777" w:rsidR="007440AD" w:rsidRDefault="007440AD" w:rsidP="007440AD">
      <w:pPr>
        <w:pStyle w:val="NoSpacing"/>
        <w:rPr>
          <w:rFonts w:cs="Times New Roman"/>
          <w:szCs w:val="24"/>
        </w:rPr>
      </w:pPr>
    </w:p>
    <w:p w14:paraId="061E04E6" w14:textId="77777777" w:rsidR="007440AD" w:rsidRDefault="007440AD" w:rsidP="007440AD">
      <w:pPr>
        <w:pStyle w:val="NoSpacing"/>
        <w:rPr>
          <w:rFonts w:cs="Times New Roman"/>
          <w:szCs w:val="24"/>
        </w:rPr>
      </w:pPr>
    </w:p>
    <w:p w14:paraId="48AE96A3" w14:textId="77777777" w:rsidR="007440AD" w:rsidRDefault="007440AD" w:rsidP="007440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1465</w:t>
      </w:r>
      <w:r>
        <w:rPr>
          <w:rFonts w:cs="Times New Roman"/>
          <w:szCs w:val="24"/>
        </w:rPr>
        <w:tab/>
        <w:t>He became a Fellow of Merton.</w:t>
      </w:r>
    </w:p>
    <w:p w14:paraId="6CD5D60F" w14:textId="77777777" w:rsidR="007440AD" w:rsidRDefault="007440AD" w:rsidP="007440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(“Memorials of Merton College, with Biographical Notices of the Wardens </w:t>
      </w:r>
    </w:p>
    <w:p w14:paraId="6281FE66" w14:textId="77777777" w:rsidR="007440AD" w:rsidRDefault="007440AD" w:rsidP="007440AD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and Fellows” by Hon. George </w:t>
      </w:r>
      <w:proofErr w:type="spellStart"/>
      <w:proofErr w:type="gramStart"/>
      <w:r>
        <w:rPr>
          <w:rFonts w:cs="Times New Roman"/>
          <w:szCs w:val="24"/>
        </w:rPr>
        <w:t>C.Brodrick</w:t>
      </w:r>
      <w:proofErr w:type="spellEnd"/>
      <w:proofErr w:type="gramEnd"/>
      <w:r>
        <w:rPr>
          <w:rFonts w:cs="Times New Roman"/>
          <w:szCs w:val="24"/>
        </w:rPr>
        <w:t xml:space="preserve">, printed for the Oxford Historical </w:t>
      </w:r>
    </w:p>
    <w:p w14:paraId="3009801F" w14:textId="77777777" w:rsidR="007440AD" w:rsidRDefault="007440AD" w:rsidP="007440AD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at the </w:t>
      </w:r>
      <w:proofErr w:type="spellStart"/>
      <w:r>
        <w:rPr>
          <w:rFonts w:cs="Times New Roman"/>
          <w:szCs w:val="24"/>
        </w:rPr>
        <w:t>Clarenden</w:t>
      </w:r>
      <w:proofErr w:type="spellEnd"/>
      <w:r>
        <w:rPr>
          <w:rFonts w:cs="Times New Roman"/>
          <w:szCs w:val="24"/>
        </w:rPr>
        <w:t xml:space="preserve"> Press, 1885 p.238)</w:t>
      </w:r>
    </w:p>
    <w:p w14:paraId="778502C5" w14:textId="77777777" w:rsidR="007440AD" w:rsidRDefault="007440AD" w:rsidP="007440AD">
      <w:pPr>
        <w:pStyle w:val="NoSpacing"/>
        <w:rPr>
          <w:rFonts w:cs="Times New Roman"/>
          <w:szCs w:val="24"/>
        </w:rPr>
      </w:pPr>
    </w:p>
    <w:p w14:paraId="44C833C8" w14:textId="77777777" w:rsidR="007440AD" w:rsidRDefault="007440AD" w:rsidP="007440AD">
      <w:pPr>
        <w:pStyle w:val="NoSpacing"/>
        <w:rPr>
          <w:rFonts w:cs="Times New Roman"/>
          <w:szCs w:val="24"/>
        </w:rPr>
      </w:pPr>
    </w:p>
    <w:p w14:paraId="4F774F01" w14:textId="77777777" w:rsidR="007440AD" w:rsidRDefault="007440AD" w:rsidP="007440A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30 January 2025</w:t>
      </w:r>
    </w:p>
    <w:p w14:paraId="0FEE47A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C2332" w14:textId="77777777" w:rsidR="007440AD" w:rsidRDefault="007440AD" w:rsidP="009139A6">
      <w:r>
        <w:separator/>
      </w:r>
    </w:p>
  </w:endnote>
  <w:endnote w:type="continuationSeparator" w:id="0">
    <w:p w14:paraId="57D777A3" w14:textId="77777777" w:rsidR="007440AD" w:rsidRDefault="007440A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0972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3D083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ABDF5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948A03" w14:textId="77777777" w:rsidR="007440AD" w:rsidRDefault="007440AD" w:rsidP="009139A6">
      <w:r>
        <w:separator/>
      </w:r>
    </w:p>
  </w:footnote>
  <w:footnote w:type="continuationSeparator" w:id="0">
    <w:p w14:paraId="38A93A57" w14:textId="77777777" w:rsidR="007440AD" w:rsidRDefault="007440A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F693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3C7EB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DF332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0AD"/>
    <w:rsid w:val="00044A86"/>
    <w:rsid w:val="000666E0"/>
    <w:rsid w:val="002510B7"/>
    <w:rsid w:val="00270799"/>
    <w:rsid w:val="005C130B"/>
    <w:rsid w:val="007440AD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6FC178"/>
  <w15:chartTrackingRefBased/>
  <w15:docId w15:val="{360CE41A-CD66-426D-A2BD-1A3A044D2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47</Words>
  <Characters>274</Characters>
  <Application>Microsoft Office Word</Application>
  <DocSecurity>0</DocSecurity>
  <Lines>2</Lines>
  <Paragraphs>1</Paragraphs>
  <ScaleCrop>false</ScaleCrop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2025-01-30T21:10:00Z</dcterms:created>
  <dcterms:modified xsi:type="dcterms:W3CDTF">2025-01-30T21:11:00Z</dcterms:modified>
</cp:coreProperties>
</file>