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579F41" w14:textId="77777777" w:rsidR="0035151E" w:rsidRDefault="0035151E" w:rsidP="00351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DAVYS</w:t>
      </w:r>
      <w:r>
        <w:rPr>
          <w:rFonts w:cs="Times New Roman"/>
          <w:szCs w:val="24"/>
        </w:rPr>
        <w:t xml:space="preserve">      (fl.1492)</w:t>
      </w:r>
    </w:p>
    <w:p w14:paraId="5E8541B9" w14:textId="77777777" w:rsidR="0035151E" w:rsidRDefault="0035151E" w:rsidP="00351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3937507E" w14:textId="77777777" w:rsidR="0035151E" w:rsidRDefault="0035151E" w:rsidP="0035151E">
      <w:pPr>
        <w:pStyle w:val="NoSpacing"/>
        <w:rPr>
          <w:rFonts w:cs="Times New Roman"/>
          <w:szCs w:val="24"/>
        </w:rPr>
      </w:pPr>
    </w:p>
    <w:p w14:paraId="1A17B609" w14:textId="77777777" w:rsidR="0035151E" w:rsidRDefault="0035151E" w:rsidP="0035151E">
      <w:pPr>
        <w:pStyle w:val="NoSpacing"/>
        <w:rPr>
          <w:rFonts w:cs="Times New Roman"/>
          <w:szCs w:val="24"/>
        </w:rPr>
      </w:pPr>
    </w:p>
    <w:p w14:paraId="1AAF3CF5" w14:textId="77777777" w:rsidR="0035151E" w:rsidRDefault="0035151E" w:rsidP="00351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1492</w:t>
      </w:r>
      <w:r>
        <w:rPr>
          <w:rFonts w:cs="Times New Roman"/>
          <w:szCs w:val="24"/>
        </w:rPr>
        <w:tab/>
        <w:t>Proctor.</w:t>
      </w:r>
    </w:p>
    <w:p w14:paraId="4FC233A2" w14:textId="77777777" w:rsidR="0035151E" w:rsidRDefault="0035151E" w:rsidP="00351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("Oxford Honours 1220 – 1896" pub. The Clarendon Press 1894 p.67)</w:t>
      </w:r>
    </w:p>
    <w:p w14:paraId="6843A345" w14:textId="77777777" w:rsidR="0035151E" w:rsidRDefault="0035151E" w:rsidP="0035151E">
      <w:pPr>
        <w:pStyle w:val="NoSpacing"/>
        <w:rPr>
          <w:rFonts w:cs="Times New Roman"/>
          <w:szCs w:val="24"/>
        </w:rPr>
      </w:pPr>
    </w:p>
    <w:p w14:paraId="05DB6A9B" w14:textId="77777777" w:rsidR="0035151E" w:rsidRDefault="0035151E" w:rsidP="0035151E">
      <w:pPr>
        <w:pStyle w:val="NoSpacing"/>
        <w:rPr>
          <w:rFonts w:cs="Times New Roman"/>
          <w:szCs w:val="24"/>
        </w:rPr>
      </w:pPr>
    </w:p>
    <w:p w14:paraId="4D957C4C" w14:textId="77777777" w:rsidR="0035151E" w:rsidRDefault="0035151E" w:rsidP="003515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November 2024</w:t>
      </w:r>
    </w:p>
    <w:p w14:paraId="69B86B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CBDF93" w14:textId="77777777" w:rsidR="0035151E" w:rsidRDefault="0035151E" w:rsidP="009139A6">
      <w:r>
        <w:separator/>
      </w:r>
    </w:p>
  </w:endnote>
  <w:endnote w:type="continuationSeparator" w:id="0">
    <w:p w14:paraId="0EA9E091" w14:textId="77777777" w:rsidR="0035151E" w:rsidRDefault="003515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C767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BDD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CC2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9E167" w14:textId="77777777" w:rsidR="0035151E" w:rsidRDefault="0035151E" w:rsidP="009139A6">
      <w:r>
        <w:separator/>
      </w:r>
    </w:p>
  </w:footnote>
  <w:footnote w:type="continuationSeparator" w:id="0">
    <w:p w14:paraId="47271675" w14:textId="77777777" w:rsidR="0035151E" w:rsidRDefault="003515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AF4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70B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E3D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1E"/>
    <w:rsid w:val="000666E0"/>
    <w:rsid w:val="002510B7"/>
    <w:rsid w:val="00270799"/>
    <w:rsid w:val="0035151E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8236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FE8AF"/>
  <w15:chartTrackingRefBased/>
  <w15:docId w15:val="{B818C0D7-1A01-4A17-8E60-8CFBF8C5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2024-11-15T20:03:00Z</dcterms:created>
  <dcterms:modified xsi:type="dcterms:W3CDTF">2024-11-15T20:04:00Z</dcterms:modified>
</cp:coreProperties>
</file>