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01F" w:rsidRDefault="0044301F" w:rsidP="00443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DAVYS (? DANYS</w:t>
      </w:r>
      <w:bookmarkStart w:id="0" w:name="_GoBack"/>
      <w:bookmarkEnd w:id="0"/>
      <w:r>
        <w:rPr>
          <w:rFonts w:ascii="Times New Roman" w:hAnsi="Times New Roman" w:cs="Times New Roman"/>
          <w:u w:val="single"/>
        </w:rPr>
        <w:t>)</w:t>
      </w:r>
      <w:r>
        <w:rPr>
          <w:rFonts w:ascii="Times New Roman" w:hAnsi="Times New Roman" w:cs="Times New Roman"/>
        </w:rPr>
        <w:t xml:space="preserve">       (fl.1484)</w:t>
      </w:r>
    </w:p>
    <w:p w:rsidR="0044301F" w:rsidRDefault="0044301F" w:rsidP="00443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Dursley, Gloucestershire. Cloth maker.</w:t>
      </w:r>
    </w:p>
    <w:p w:rsidR="0044301F" w:rsidRDefault="0044301F" w:rsidP="0044301F">
      <w:pPr>
        <w:rPr>
          <w:rFonts w:ascii="Times New Roman" w:hAnsi="Times New Roman" w:cs="Times New Roman"/>
        </w:rPr>
      </w:pPr>
    </w:p>
    <w:p w:rsidR="0044301F" w:rsidRDefault="0044301F" w:rsidP="0044301F">
      <w:pPr>
        <w:rPr>
          <w:rFonts w:ascii="Times New Roman" w:hAnsi="Times New Roman" w:cs="Times New Roman"/>
        </w:rPr>
      </w:pPr>
    </w:p>
    <w:p w:rsidR="0044301F" w:rsidRDefault="0044301F" w:rsidP="00443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Forster(q.v.), as the executrix of her late husband, Richard(q.v.),</w:t>
      </w:r>
    </w:p>
    <w:p w:rsidR="0044301F" w:rsidRDefault="0044301F" w:rsidP="0044301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brought a plaint of debt against him.</w:t>
      </w:r>
    </w:p>
    <w:p w:rsidR="0044301F" w:rsidRDefault="0044301F" w:rsidP="0044301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4301F" w:rsidRDefault="0044301F" w:rsidP="0044301F">
      <w:pPr>
        <w:rPr>
          <w:rFonts w:ascii="Times New Roman" w:hAnsi="Times New Roman" w:cs="Times New Roman"/>
        </w:rPr>
      </w:pPr>
    </w:p>
    <w:p w:rsidR="0044301F" w:rsidRDefault="0044301F" w:rsidP="0044301F">
      <w:pPr>
        <w:rPr>
          <w:rFonts w:ascii="Times New Roman" w:hAnsi="Times New Roman" w:cs="Times New Roman"/>
        </w:rPr>
      </w:pPr>
    </w:p>
    <w:p w:rsidR="0044301F" w:rsidRDefault="0044301F" w:rsidP="00443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2017</w:t>
      </w:r>
    </w:p>
    <w:p w:rsidR="006B2F86" w:rsidRPr="00E71FC3" w:rsidRDefault="0044301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01F" w:rsidRDefault="0044301F" w:rsidP="00E71FC3">
      <w:r>
        <w:separator/>
      </w:r>
    </w:p>
  </w:endnote>
  <w:endnote w:type="continuationSeparator" w:id="0">
    <w:p w:rsidR="0044301F" w:rsidRDefault="004430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01F" w:rsidRDefault="0044301F" w:rsidP="00E71FC3">
      <w:r>
        <w:separator/>
      </w:r>
    </w:p>
  </w:footnote>
  <w:footnote w:type="continuationSeparator" w:id="0">
    <w:p w:rsidR="0044301F" w:rsidRDefault="004430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1F"/>
    <w:rsid w:val="001A7C09"/>
    <w:rsid w:val="0044301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8CEF"/>
  <w15:chartTrackingRefBased/>
  <w15:docId w15:val="{2939EF6D-9DB7-4AFC-AA63-2238BB0B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01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43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2017-10-31T20:05:00Z</dcterms:created>
  <dcterms:modified xsi:type="dcterms:W3CDTF">2017-10-31T20:07:00Z</dcterms:modified>
</cp:coreProperties>
</file>