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71BF0" w14:textId="77777777" w:rsidR="00BF09EE" w:rsidRDefault="00BF09EE" w:rsidP="00BF09EE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John DAVYS</w:t>
      </w:r>
      <w:r>
        <w:t xml:space="preserve">        (fl.1483)</w:t>
      </w:r>
    </w:p>
    <w:p w14:paraId="25879F47" w14:textId="77777777" w:rsidR="00BF09EE" w:rsidRDefault="00BF09EE" w:rsidP="00BF09EE">
      <w:pPr>
        <w:pStyle w:val="NoSpacing"/>
        <w:tabs>
          <w:tab w:val="left" w:pos="720"/>
          <w:tab w:val="left" w:pos="1440"/>
        </w:tabs>
      </w:pPr>
      <w:r>
        <w:t>of Bristol. Gentleman.</w:t>
      </w:r>
    </w:p>
    <w:p w14:paraId="5EF63F82" w14:textId="77777777" w:rsidR="00BF09EE" w:rsidRDefault="00BF09EE" w:rsidP="00BF09EE">
      <w:pPr>
        <w:pStyle w:val="NoSpacing"/>
        <w:tabs>
          <w:tab w:val="left" w:pos="720"/>
          <w:tab w:val="left" w:pos="1440"/>
        </w:tabs>
      </w:pPr>
    </w:p>
    <w:p w14:paraId="27EF3A77" w14:textId="77777777" w:rsidR="00BF09EE" w:rsidRDefault="00BF09EE" w:rsidP="00BF09EE">
      <w:pPr>
        <w:pStyle w:val="NoSpacing"/>
        <w:tabs>
          <w:tab w:val="left" w:pos="720"/>
          <w:tab w:val="left" w:pos="1440"/>
        </w:tabs>
      </w:pPr>
    </w:p>
    <w:p w14:paraId="1FA2B1B6" w14:textId="77777777" w:rsidR="00BF09EE" w:rsidRDefault="00BF09EE" w:rsidP="00BF09EE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 xml:space="preserve">He made a plaint of account as receiver against John </w:t>
      </w:r>
      <w:proofErr w:type="spellStart"/>
      <w:r>
        <w:t>Veysy</w:t>
      </w:r>
      <w:proofErr w:type="spellEnd"/>
      <w:r>
        <w:t xml:space="preserve"> of </w:t>
      </w:r>
      <w:proofErr w:type="spellStart"/>
      <w:r>
        <w:t>Pensford</w:t>
      </w:r>
      <w:proofErr w:type="spellEnd"/>
      <w:r>
        <w:t>,</w:t>
      </w:r>
    </w:p>
    <w:p w14:paraId="3F885BB9" w14:textId="77777777" w:rsidR="00BF09EE" w:rsidRDefault="00BF09EE" w:rsidP="00BF09EE">
      <w:pPr>
        <w:pStyle w:val="NoSpacing"/>
        <w:tabs>
          <w:tab w:val="left" w:pos="720"/>
          <w:tab w:val="left" w:pos="1440"/>
        </w:tabs>
      </w:pPr>
      <w:r>
        <w:tab/>
      </w:r>
      <w:r>
        <w:tab/>
        <w:t>Somerset(q.v.).</w:t>
      </w:r>
    </w:p>
    <w:p w14:paraId="6D33A26B" w14:textId="77777777" w:rsidR="00BF09EE" w:rsidRDefault="00BF09EE" w:rsidP="00BF09EE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 )</w:t>
      </w:r>
    </w:p>
    <w:p w14:paraId="70EAD762" w14:textId="77777777" w:rsidR="00BF09EE" w:rsidRDefault="00BF09EE" w:rsidP="00BF09EE">
      <w:pPr>
        <w:pStyle w:val="NoSpacing"/>
        <w:tabs>
          <w:tab w:val="left" w:pos="720"/>
          <w:tab w:val="left" w:pos="1440"/>
        </w:tabs>
      </w:pPr>
    </w:p>
    <w:p w14:paraId="7C55B5D2" w14:textId="77777777" w:rsidR="00BF09EE" w:rsidRDefault="00BF09EE" w:rsidP="00BF09EE">
      <w:pPr>
        <w:pStyle w:val="NoSpacing"/>
        <w:tabs>
          <w:tab w:val="left" w:pos="720"/>
          <w:tab w:val="left" w:pos="1440"/>
        </w:tabs>
      </w:pPr>
    </w:p>
    <w:p w14:paraId="7F2D36CA" w14:textId="77777777" w:rsidR="00BF09EE" w:rsidRDefault="00BF09EE" w:rsidP="00BF09EE">
      <w:pPr>
        <w:pStyle w:val="NoSpacing"/>
        <w:tabs>
          <w:tab w:val="left" w:pos="720"/>
          <w:tab w:val="left" w:pos="1440"/>
        </w:tabs>
      </w:pPr>
      <w:r>
        <w:t>4 December 2019</w:t>
      </w:r>
    </w:p>
    <w:p w14:paraId="1D970DE9" w14:textId="77777777" w:rsidR="006B2F86" w:rsidRPr="00E71FC3" w:rsidRDefault="00BF09E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50C762" w14:textId="77777777" w:rsidR="00BF09EE" w:rsidRDefault="00BF09EE" w:rsidP="00E71FC3">
      <w:pPr>
        <w:spacing w:after="0" w:line="240" w:lineRule="auto"/>
      </w:pPr>
      <w:r>
        <w:separator/>
      </w:r>
    </w:p>
  </w:endnote>
  <w:endnote w:type="continuationSeparator" w:id="0">
    <w:p w14:paraId="39843EFA" w14:textId="77777777" w:rsidR="00BF09EE" w:rsidRDefault="00BF09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A10A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FD620F" w14:textId="77777777" w:rsidR="00BF09EE" w:rsidRDefault="00BF09EE" w:rsidP="00E71FC3">
      <w:pPr>
        <w:spacing w:after="0" w:line="240" w:lineRule="auto"/>
      </w:pPr>
      <w:r>
        <w:separator/>
      </w:r>
    </w:p>
  </w:footnote>
  <w:footnote w:type="continuationSeparator" w:id="0">
    <w:p w14:paraId="1B593B41" w14:textId="77777777" w:rsidR="00BF09EE" w:rsidRDefault="00BF09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9EE"/>
    <w:rsid w:val="001A7C09"/>
    <w:rsid w:val="00577BD5"/>
    <w:rsid w:val="00656CBA"/>
    <w:rsid w:val="006A1F77"/>
    <w:rsid w:val="00733BE7"/>
    <w:rsid w:val="00AB52E8"/>
    <w:rsid w:val="00B16D3F"/>
    <w:rsid w:val="00BB41AC"/>
    <w:rsid w:val="00BF09E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35A49"/>
  <w15:chartTrackingRefBased/>
  <w15:docId w15:val="{A6F546A5-D6B2-42CB-B8A3-A25DA0E38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F09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2019-12-12T20:43:00Z</dcterms:created>
  <dcterms:modified xsi:type="dcterms:W3CDTF">2019-12-12T20:43:00Z</dcterms:modified>
</cp:coreProperties>
</file>