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02DC6" w14:textId="77777777" w:rsidR="007730C2" w:rsidRDefault="007730C2" w:rsidP="007730C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Eolanta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DAVYS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d.1406-7)</w:t>
      </w:r>
    </w:p>
    <w:p w14:paraId="17D8C90B" w14:textId="77777777" w:rsidR="007730C2" w:rsidRDefault="007730C2" w:rsidP="007730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A562BD" w14:textId="77777777" w:rsidR="007730C2" w:rsidRDefault="007730C2" w:rsidP="007730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C9F242" w14:textId="77777777" w:rsidR="007730C2" w:rsidRDefault="007730C2" w:rsidP="007730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Feb.1407</w:t>
      </w:r>
      <w:r>
        <w:rPr>
          <w:rFonts w:ascii="Times New Roman" w:hAnsi="Times New Roman" w:cs="Times New Roman"/>
          <w:sz w:val="24"/>
          <w:szCs w:val="24"/>
        </w:rPr>
        <w:tab/>
        <w:t>She had died by this date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(C.F.R. 1405-13)</w:t>
      </w:r>
    </w:p>
    <w:p w14:paraId="575FA2B8" w14:textId="77777777" w:rsidR="007730C2" w:rsidRDefault="007730C2" w:rsidP="007730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F25765" w14:textId="77777777" w:rsidR="007730C2" w:rsidRDefault="007730C2" w:rsidP="007730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0F7C69" w14:textId="77777777" w:rsidR="007730C2" w:rsidRDefault="007730C2" w:rsidP="007730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September 2021</w:t>
      </w:r>
    </w:p>
    <w:p w14:paraId="2A22D00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3892F" w14:textId="77777777" w:rsidR="007730C2" w:rsidRDefault="007730C2" w:rsidP="009139A6">
      <w:r>
        <w:separator/>
      </w:r>
    </w:p>
  </w:endnote>
  <w:endnote w:type="continuationSeparator" w:id="0">
    <w:p w14:paraId="6CE3AB0F" w14:textId="77777777" w:rsidR="007730C2" w:rsidRDefault="007730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FCA9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6E49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EEFC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3921C" w14:textId="77777777" w:rsidR="007730C2" w:rsidRDefault="007730C2" w:rsidP="009139A6">
      <w:r>
        <w:separator/>
      </w:r>
    </w:p>
  </w:footnote>
  <w:footnote w:type="continuationSeparator" w:id="0">
    <w:p w14:paraId="7AE5E55C" w14:textId="77777777" w:rsidR="007730C2" w:rsidRDefault="007730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A9B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668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601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0C2"/>
    <w:rsid w:val="000666E0"/>
    <w:rsid w:val="002510B7"/>
    <w:rsid w:val="005C130B"/>
    <w:rsid w:val="007730C2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08307"/>
  <w15:chartTrackingRefBased/>
  <w15:docId w15:val="{3498DB8D-91F3-4B22-894F-02579A71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2021-12-03T21:30:00Z</dcterms:created>
  <dcterms:modified xsi:type="dcterms:W3CDTF">2021-12-03T21:30:00Z</dcterms:modified>
</cp:coreProperties>
</file>